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4E786B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8" o:title=""/>
          </v:shape>
        </w:pic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213980">
        <w:tc>
          <w:tcPr>
            <w:tcW w:w="3115" w:type="dxa"/>
            <w:vAlign w:val="center"/>
          </w:tcPr>
          <w:p w:rsidR="001F5C21" w:rsidRPr="00B55EE4" w:rsidRDefault="004E786B" w:rsidP="004E786B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15.05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50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07"/>
      </w:tblGrid>
      <w:tr w:rsidR="001F5C21" w:rsidRPr="00C15F58" w:rsidTr="00D66044">
        <w:trPr>
          <w:trHeight w:val="1121"/>
        </w:trPr>
        <w:tc>
          <w:tcPr>
            <w:tcW w:w="4707" w:type="dxa"/>
          </w:tcPr>
          <w:p w:rsidR="001F5C21" w:rsidRDefault="00B55EE4" w:rsidP="00BB1156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  <w:p w:rsidR="00B55EE4" w:rsidRPr="00C15F58" w:rsidRDefault="00B55EE4" w:rsidP="00BB1156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1F5C21" w:rsidRDefault="00B55EE4" w:rsidP="00B55EE4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E786B">
        <w:rPr>
          <w:color w:val="000000"/>
          <w:sz w:val="28"/>
          <w:szCs w:val="28"/>
        </w:rPr>
        <w:t>В соответствии с решением</w:t>
      </w:r>
      <w:r w:rsidRPr="00B55EE4">
        <w:rPr>
          <w:color w:val="000000"/>
          <w:sz w:val="28"/>
          <w:szCs w:val="28"/>
        </w:rPr>
        <w:t xml:space="preserve"> Собрания депутатов Мокрологского сельского поселения «О внесении изменений в решение Собрания депутатов Мокрологского сельского поселения № 83 от 25.12.2018 «О бюджете Мокрологского сельского поселения Октябрьского района на 2019 год и на плановый период 2020 и 2021 годов»,</w:t>
      </w:r>
    </w:p>
    <w:p w:rsidR="00B55EE4" w:rsidRPr="007462E9" w:rsidRDefault="00B55EE4" w:rsidP="00590D56">
      <w:pPr>
        <w:contextualSpacing/>
        <w:jc w:val="both"/>
        <w:rPr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B55EE4">
        <w:rPr>
          <w:sz w:val="28"/>
          <w:szCs w:val="28"/>
          <w:lang w:eastAsia="en-US"/>
        </w:rPr>
        <w:t xml:space="preserve"> 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590D5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>. </w:t>
      </w:r>
      <w:proofErr w:type="gramStart"/>
      <w:r w:rsidR="001F5C21" w:rsidRPr="006614B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F54066">
      <w:pPr>
        <w:tabs>
          <w:tab w:val="left" w:pos="709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1F5C21">
        <w:rPr>
          <w:kern w:val="2"/>
          <w:sz w:val="28"/>
          <w:szCs w:val="28"/>
        </w:rPr>
        <w:t xml:space="preserve">Глава Администрации </w:t>
      </w:r>
    </w:p>
    <w:p w:rsidR="001F5C21" w:rsidRPr="00BF3287" w:rsidRDefault="006D28C7" w:rsidP="00F54066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proofErr w:type="spellStart"/>
      <w:r w:rsidR="00BB1156">
        <w:rPr>
          <w:kern w:val="2"/>
          <w:sz w:val="28"/>
          <w:szCs w:val="28"/>
        </w:rPr>
        <w:t>Г.В.Кочин</w:t>
      </w:r>
      <w:proofErr w:type="spellEnd"/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4E786B">
        <w:rPr>
          <w:sz w:val="28"/>
        </w:rPr>
        <w:t>15.05.2020</w:t>
      </w:r>
      <w:r w:rsidRPr="00FD40F8">
        <w:rPr>
          <w:sz w:val="28"/>
        </w:rPr>
        <w:t xml:space="preserve"> № </w:t>
      </w:r>
      <w:r w:rsidR="004E786B">
        <w:rPr>
          <w:sz w:val="28"/>
        </w:rPr>
        <w:t>50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9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proofErr w:type="gramStart"/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</w:t>
            </w:r>
            <w:r w:rsidRPr="00E16C87">
              <w:rPr>
                <w:kern w:val="2"/>
                <w:sz w:val="28"/>
                <w:szCs w:val="28"/>
              </w:rPr>
              <w:lastRenderedPageBreak/>
              <w:t>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4E786B">
              <w:rPr>
                <w:kern w:val="2"/>
                <w:sz w:val="28"/>
                <w:szCs w:val="28"/>
                <w:lang w:eastAsia="en-US"/>
              </w:rPr>
              <w:t>17055,7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E786B">
              <w:rPr>
                <w:kern w:val="2"/>
                <w:sz w:val="28"/>
                <w:szCs w:val="28"/>
                <w:lang w:eastAsia="en-US"/>
              </w:rPr>
              <w:t>7158,5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2954,2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4E786B">
              <w:rPr>
                <w:kern w:val="2"/>
                <w:sz w:val="28"/>
                <w:szCs w:val="28"/>
                <w:lang w:eastAsia="en-US"/>
              </w:rPr>
              <w:t>270</w:t>
            </w:r>
            <w:r w:rsidR="007301D6">
              <w:rPr>
                <w:kern w:val="2"/>
                <w:sz w:val="28"/>
                <w:szCs w:val="28"/>
                <w:lang w:eastAsia="en-US"/>
              </w:rPr>
              <w:t>4</w:t>
            </w:r>
            <w:r w:rsidR="004E786B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7301D6">
              <w:rPr>
                <w:kern w:val="2"/>
                <w:sz w:val="28"/>
                <w:szCs w:val="28"/>
                <w:lang w:eastAsia="en-US"/>
              </w:rPr>
              <w:t>2704</w:t>
            </w:r>
            <w:bookmarkStart w:id="0" w:name="_GoBack"/>
            <w:bookmarkEnd w:id="0"/>
            <w:r w:rsidR="004E786B">
              <w:rPr>
                <w:kern w:val="2"/>
                <w:sz w:val="28"/>
                <w:szCs w:val="28"/>
                <w:lang w:eastAsia="en-US"/>
              </w:rPr>
              <w:t>,4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4E786B">
              <w:rPr>
                <w:kern w:val="2"/>
                <w:sz w:val="28"/>
                <w:szCs w:val="28"/>
                <w:lang w:eastAsia="en-US"/>
              </w:rPr>
              <w:t>13823,8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E786B">
              <w:rPr>
                <w:kern w:val="2"/>
                <w:sz w:val="28"/>
                <w:szCs w:val="28"/>
                <w:lang w:eastAsia="en-US"/>
              </w:rPr>
              <w:t>3926,6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2954,2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1"/>
        <w:gridCol w:w="6341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lastRenderedPageBreak/>
              <w:t>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kern w:val="2"/>
                <w:sz w:val="28"/>
                <w:szCs w:val="28"/>
                <w:lang w:eastAsia="en-US"/>
              </w:rPr>
              <w:t>под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>программы составляет 17055,7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7158,5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3193,6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2954,2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 270</w:t>
            </w:r>
            <w:r w:rsidR="007301D6">
              <w:rPr>
                <w:kern w:val="2"/>
                <w:sz w:val="28"/>
                <w:szCs w:val="28"/>
                <w:lang w:eastAsia="en-US"/>
              </w:rPr>
              <w:t>4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>,4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2020 году – 270</w:t>
            </w:r>
            <w:r w:rsidR="007301D6">
              <w:rPr>
                <w:kern w:val="2"/>
                <w:sz w:val="28"/>
                <w:szCs w:val="28"/>
                <w:lang w:eastAsia="en-US"/>
              </w:rPr>
              <w:t>4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,4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Объем средств федерального бюджета составляет 521,1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521,1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Объем средств местного бюджета, составляет 13823,8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3926,6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3193,6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2954,2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4E786B" w:rsidP="004E786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</w:t>
      </w:r>
      <w:proofErr w:type="gramStart"/>
      <w:r w:rsidRPr="00BF799D">
        <w:rPr>
          <w:sz w:val="28"/>
        </w:rPr>
        <w:t>по</w:t>
      </w:r>
      <w:proofErr w:type="gramEnd"/>
      <w:r w:rsidRPr="00BF799D">
        <w:rPr>
          <w:sz w:val="28"/>
        </w:rPr>
        <w:t xml:space="preserve">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A36FFC">
        <w:rPr>
          <w:rFonts w:ascii="Times New Roman" w:hAnsi="Times New Roman" w:cs="Times New Roman"/>
          <w:sz w:val="28"/>
        </w:rPr>
        <w:t>С.М.Донскова</w:t>
      </w:r>
      <w:proofErr w:type="spellEnd"/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6D28C7">
          <w:footerReference w:type="default" r:id="rId9"/>
          <w:pgSz w:w="11907" w:h="16840"/>
          <w:pgMar w:top="1134" w:right="567" w:bottom="1134" w:left="1134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>«Развитие культуры» и их значениях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46355E">
              <w:rPr>
                <w:sz w:val="24"/>
                <w:szCs w:val="24"/>
              </w:rPr>
              <w:t>нереали</w:t>
            </w:r>
            <w:r w:rsidRPr="0046355E">
              <w:rPr>
                <w:sz w:val="24"/>
                <w:szCs w:val="24"/>
              </w:rPr>
              <w:softHyphen/>
              <w:t>зации</w:t>
            </w:r>
            <w:proofErr w:type="spellEnd"/>
            <w:r w:rsidRPr="0046355E">
              <w:rPr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Повышение оплаты труда муниципальных учреждений культуры Октябрьского района Ростовской области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1471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1471A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Pr="0046355E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</w:tc>
        <w:tc>
          <w:tcPr>
            <w:tcW w:w="2976" w:type="dxa"/>
          </w:tcPr>
          <w:p w:rsidR="00914F26" w:rsidRPr="0046355E" w:rsidRDefault="00914F26" w:rsidP="001471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1471A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1471A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1471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1471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19"/>
        <w:gridCol w:w="709"/>
        <w:gridCol w:w="709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F5C21" w:rsidRPr="0046355E" w:rsidTr="0046355E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919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303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46355E">
              <w:rPr>
                <w:kern w:val="2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919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641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841654" w:rsidRPr="0046355E" w:rsidTr="0046355E">
        <w:tc>
          <w:tcPr>
            <w:tcW w:w="2728" w:type="dxa"/>
          </w:tcPr>
          <w:p w:rsidR="00841654" w:rsidRPr="0046355E" w:rsidRDefault="0084165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841654" w:rsidRPr="00891BC0" w:rsidRDefault="00914F2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17055,7</w:t>
            </w:r>
          </w:p>
        </w:tc>
        <w:tc>
          <w:tcPr>
            <w:tcW w:w="709" w:type="dxa"/>
          </w:tcPr>
          <w:p w:rsidR="00841654" w:rsidRPr="00891BC0" w:rsidRDefault="00891BC0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3749,</w:t>
            </w:r>
            <w:r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841654" w:rsidRPr="00891BC0" w:rsidRDefault="00914F26" w:rsidP="00891BC0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7158,5</w:t>
            </w:r>
          </w:p>
        </w:tc>
        <w:tc>
          <w:tcPr>
            <w:tcW w:w="708" w:type="dxa"/>
          </w:tcPr>
          <w:p w:rsidR="00841654" w:rsidRPr="00891BC0" w:rsidRDefault="00891BC0" w:rsidP="00891BC0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841654" w:rsidRPr="00891BC0" w:rsidRDefault="00891BC0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7667A2" w:rsidRPr="0046355E" w:rsidTr="0046355E">
        <w:tc>
          <w:tcPr>
            <w:tcW w:w="2728" w:type="dxa"/>
            <w:vMerge w:val="restart"/>
          </w:tcPr>
          <w:p w:rsidR="007667A2" w:rsidRPr="0046355E" w:rsidRDefault="007667A2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7667A2" w:rsidRPr="00891BC0" w:rsidRDefault="00914F26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17055,7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3749,</w:t>
            </w:r>
            <w:r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7667A2" w:rsidRPr="00891BC0" w:rsidRDefault="00914F26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7158,5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туры (на 1000 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lastRenderedPageBreak/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46355E" w:rsidRDefault="007667A2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7667A2" w:rsidRPr="0046355E" w:rsidRDefault="007667A2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13728,6</w:t>
            </w:r>
          </w:p>
        </w:tc>
        <w:tc>
          <w:tcPr>
            <w:tcW w:w="709" w:type="dxa"/>
          </w:tcPr>
          <w:p w:rsidR="007667A2" w:rsidRPr="00891BC0" w:rsidRDefault="00BA7DA3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3640</w:t>
            </w:r>
            <w:r w:rsidR="007667A2" w:rsidRPr="00891BC0">
              <w:rPr>
                <w:rFonts w:ascii="Times New Roman" w:hAnsi="Times New Roman" w:cs="Times New Roman"/>
                <w:kern w:val="2"/>
              </w:rPr>
              <w:t>,</w:t>
            </w:r>
            <w:r w:rsidR="007667A2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7667A2" w:rsidRPr="00891BC0" w:rsidRDefault="00BA7DA3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3618,4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A64EFF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46355E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Великой Отечественной войны, расположенного по адресу: Ростовская область Октябрьский </w:t>
            </w:r>
            <w:r w:rsidRPr="003D49B2">
              <w:rPr>
                <w:sz w:val="24"/>
                <w:szCs w:val="24"/>
              </w:rPr>
              <w:lastRenderedPageBreak/>
              <w:t>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0410020720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667A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2839,5</w:t>
            </w:r>
          </w:p>
        </w:tc>
        <w:tc>
          <w:tcPr>
            <w:tcW w:w="709" w:type="dxa"/>
          </w:tcPr>
          <w:p w:rsidR="007667A2" w:rsidRPr="00891BC0" w:rsidRDefault="007667A2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2839,5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667A2" w:rsidRPr="00891BC0" w:rsidRDefault="007667A2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914F26" w:rsidRPr="0046355E" w:rsidTr="0046355E">
        <w:tc>
          <w:tcPr>
            <w:tcW w:w="2728" w:type="dxa"/>
          </w:tcPr>
          <w:p w:rsidR="00914F26" w:rsidRPr="00891BC0" w:rsidRDefault="00914F26" w:rsidP="001471A9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914F26" w:rsidRPr="00891BC0" w:rsidRDefault="00914F26" w:rsidP="001471A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914F26" w:rsidRDefault="00914F26" w:rsidP="001471A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914F26" w:rsidRPr="0046355E" w:rsidRDefault="00914F26" w:rsidP="001471A9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A64EFF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14F26" w:rsidRPr="00A64EFF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14F26" w:rsidRPr="00914F26" w:rsidRDefault="00914F26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</w:tc>
        <w:tc>
          <w:tcPr>
            <w:tcW w:w="850" w:type="dxa"/>
          </w:tcPr>
          <w:p w:rsidR="00914F26" w:rsidRPr="00914F26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19" w:type="dxa"/>
          </w:tcPr>
          <w:p w:rsidR="00914F26" w:rsidRPr="00891BC0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605,4</w:t>
            </w:r>
          </w:p>
        </w:tc>
        <w:tc>
          <w:tcPr>
            <w:tcW w:w="709" w:type="dxa"/>
          </w:tcPr>
          <w:p w:rsidR="00914F26" w:rsidRPr="00891BC0" w:rsidRDefault="00914F26" w:rsidP="001471A9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914F26" w:rsidRPr="00891BC0" w:rsidRDefault="00914F26" w:rsidP="001471A9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605,4</w:t>
            </w:r>
          </w:p>
        </w:tc>
        <w:tc>
          <w:tcPr>
            <w:tcW w:w="708" w:type="dxa"/>
          </w:tcPr>
          <w:p w:rsidR="00914F26" w:rsidRPr="00891BC0" w:rsidRDefault="00914F26" w:rsidP="001471A9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14F26" w:rsidRPr="00891BC0" w:rsidRDefault="00914F26" w:rsidP="001471A9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14F26" w:rsidRPr="0046355E" w:rsidRDefault="00914F2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6"/>
        <w:gridCol w:w="2977"/>
        <w:gridCol w:w="2331"/>
        <w:gridCol w:w="1134"/>
        <w:gridCol w:w="878"/>
        <w:gridCol w:w="850"/>
        <w:gridCol w:w="851"/>
        <w:gridCol w:w="709"/>
        <w:gridCol w:w="567"/>
        <w:gridCol w:w="591"/>
        <w:gridCol w:w="567"/>
        <w:gridCol w:w="567"/>
        <w:gridCol w:w="567"/>
        <w:gridCol w:w="567"/>
        <w:gridCol w:w="567"/>
        <w:gridCol w:w="512"/>
      </w:tblGrid>
      <w:tr w:rsidR="001F5C21" w:rsidRPr="00A30A68" w:rsidTr="00914F26">
        <w:trPr>
          <w:jc w:val="center"/>
        </w:trPr>
        <w:tc>
          <w:tcPr>
            <w:tcW w:w="426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793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1F5C21" w:rsidRPr="00A30A68" w:rsidRDefault="007301D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17055,7</w:t>
            </w:r>
          </w:p>
        </w:tc>
        <w:tc>
          <w:tcPr>
            <w:tcW w:w="878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1F5C21" w:rsidRPr="00A30A68" w:rsidRDefault="00914F26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7158,5</w:t>
            </w:r>
          </w:p>
        </w:tc>
        <w:tc>
          <w:tcPr>
            <w:tcW w:w="851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1F5C21" w:rsidRPr="00A30A68" w:rsidRDefault="007301D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78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BA7DA3" w:rsidRPr="00A30A68" w:rsidRDefault="007301D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13830,2</w:t>
            </w:r>
          </w:p>
        </w:tc>
        <w:tc>
          <w:tcPr>
            <w:tcW w:w="878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BA7DA3" w:rsidRPr="00A30A68" w:rsidRDefault="007301D6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3933,0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 w:val="restart"/>
          </w:tcPr>
          <w:p w:rsidR="007301D6" w:rsidRPr="00A30A68" w:rsidRDefault="007301D6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17055,7</w:t>
            </w:r>
          </w:p>
        </w:tc>
        <w:tc>
          <w:tcPr>
            <w:tcW w:w="878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7301D6" w:rsidRPr="00A30A68" w:rsidRDefault="007301D6" w:rsidP="001471A9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7158,5</w:t>
            </w:r>
          </w:p>
        </w:tc>
        <w:tc>
          <w:tcPr>
            <w:tcW w:w="851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78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78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2704,4</w:t>
            </w:r>
          </w:p>
        </w:tc>
        <w:tc>
          <w:tcPr>
            <w:tcW w:w="851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7301D6" w:rsidRPr="00A30A68" w:rsidRDefault="007301D6" w:rsidP="001471A9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7301D6" w:rsidRPr="00A30A68" w:rsidTr="007301D6">
        <w:trPr>
          <w:jc w:val="center"/>
        </w:trPr>
        <w:tc>
          <w:tcPr>
            <w:tcW w:w="426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301D6" w:rsidRPr="00A30A68" w:rsidRDefault="007301D6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7301D6" w:rsidRPr="00A30A68" w:rsidRDefault="007301D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13830,2</w:t>
            </w:r>
          </w:p>
        </w:tc>
        <w:tc>
          <w:tcPr>
            <w:tcW w:w="878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3933,0</w:t>
            </w:r>
          </w:p>
        </w:tc>
        <w:tc>
          <w:tcPr>
            <w:tcW w:w="851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709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91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12" w:type="dxa"/>
          </w:tcPr>
          <w:p w:rsidR="007301D6" w:rsidRPr="00A30A68" w:rsidRDefault="007301D6" w:rsidP="00147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7301D6">
        <w:trPr>
          <w:jc w:val="center"/>
        </w:trPr>
        <w:tc>
          <w:tcPr>
            <w:tcW w:w="426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91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2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E51" w:rsidRDefault="000D2E51">
      <w:r>
        <w:separator/>
      </w:r>
    </w:p>
  </w:endnote>
  <w:endnote w:type="continuationSeparator" w:id="0">
    <w:p w:rsidR="000D2E51" w:rsidRDefault="000D2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6B" w:rsidRDefault="004E786B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301D6">
      <w:rPr>
        <w:rStyle w:val="ab"/>
        <w:noProof/>
      </w:rPr>
      <w:t>17</w:t>
    </w:r>
    <w:r>
      <w:rPr>
        <w:rStyle w:val="ab"/>
      </w:rPr>
      <w:fldChar w:fldCharType="end"/>
    </w:r>
  </w:p>
  <w:p w:rsidR="004E786B" w:rsidRPr="00596B24" w:rsidRDefault="004E786B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6B" w:rsidRDefault="004E786B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E786B" w:rsidRDefault="004E786B">
    <w:pPr>
      <w:pStyle w:val="a7"/>
      <w:ind w:right="360"/>
    </w:pPr>
  </w:p>
  <w:p w:rsidR="004E786B" w:rsidRDefault="004E786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6B" w:rsidRDefault="004E786B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301D6">
      <w:rPr>
        <w:rStyle w:val="ab"/>
        <w:noProof/>
      </w:rPr>
      <w:t>18</w:t>
    </w:r>
    <w:r>
      <w:rPr>
        <w:rStyle w:val="ab"/>
      </w:rPr>
      <w:fldChar w:fldCharType="end"/>
    </w:r>
  </w:p>
  <w:p w:rsidR="004E786B" w:rsidRPr="0046334D" w:rsidRDefault="004E786B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E51" w:rsidRDefault="000D2E51">
      <w:r>
        <w:separator/>
      </w:r>
    </w:p>
  </w:footnote>
  <w:footnote w:type="continuationSeparator" w:id="0">
    <w:p w:rsidR="000D2E51" w:rsidRDefault="000D2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7180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F01D1"/>
    <w:rsid w:val="000F2B40"/>
    <w:rsid w:val="000F3768"/>
    <w:rsid w:val="000F5B6A"/>
    <w:rsid w:val="000F6AAC"/>
    <w:rsid w:val="001006EB"/>
    <w:rsid w:val="00104E0D"/>
    <w:rsid w:val="0010504A"/>
    <w:rsid w:val="00113C7A"/>
    <w:rsid w:val="00116BFA"/>
    <w:rsid w:val="00125DE3"/>
    <w:rsid w:val="001278D2"/>
    <w:rsid w:val="00133DAF"/>
    <w:rsid w:val="001414B0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75BA"/>
    <w:rsid w:val="0037040B"/>
    <w:rsid w:val="00381BDF"/>
    <w:rsid w:val="00390D1B"/>
    <w:rsid w:val="003921D8"/>
    <w:rsid w:val="003B2193"/>
    <w:rsid w:val="003D49B2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6A5C"/>
    <w:rsid w:val="004C0FEA"/>
    <w:rsid w:val="004C3197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23B9"/>
    <w:rsid w:val="007C41BF"/>
    <w:rsid w:val="007E3C4B"/>
    <w:rsid w:val="007E684A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91089"/>
    <w:rsid w:val="008912D4"/>
    <w:rsid w:val="00891BC0"/>
    <w:rsid w:val="00893245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1944"/>
    <w:rsid w:val="00947FCC"/>
    <w:rsid w:val="00950B2E"/>
    <w:rsid w:val="00953B8C"/>
    <w:rsid w:val="00965E5F"/>
    <w:rsid w:val="00971821"/>
    <w:rsid w:val="00977436"/>
    <w:rsid w:val="00985A10"/>
    <w:rsid w:val="00985C72"/>
    <w:rsid w:val="009A5E3F"/>
    <w:rsid w:val="009B6643"/>
    <w:rsid w:val="009C1B9A"/>
    <w:rsid w:val="009D71C1"/>
    <w:rsid w:val="009E45CF"/>
    <w:rsid w:val="009F779A"/>
    <w:rsid w:val="00A05B6C"/>
    <w:rsid w:val="00A061D7"/>
    <w:rsid w:val="00A30A68"/>
    <w:rsid w:val="00A30E81"/>
    <w:rsid w:val="00A34804"/>
    <w:rsid w:val="00A36FFC"/>
    <w:rsid w:val="00A4086D"/>
    <w:rsid w:val="00A47D6B"/>
    <w:rsid w:val="00A6414F"/>
    <w:rsid w:val="00A6427F"/>
    <w:rsid w:val="00A64EFF"/>
    <w:rsid w:val="00A67B50"/>
    <w:rsid w:val="00A941CF"/>
    <w:rsid w:val="00AB0A72"/>
    <w:rsid w:val="00AB1ACA"/>
    <w:rsid w:val="00AC69E2"/>
    <w:rsid w:val="00AE2601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94F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830</TotalTime>
  <Pages>18</Pages>
  <Words>3448</Words>
  <Characters>19660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91</cp:revision>
  <cp:lastPrinted>2020-05-18T14:05:00Z</cp:lastPrinted>
  <dcterms:created xsi:type="dcterms:W3CDTF">2018-11-06T10:30:00Z</dcterms:created>
  <dcterms:modified xsi:type="dcterms:W3CDTF">2020-05-18T14:07:00Z</dcterms:modified>
</cp:coreProperties>
</file>