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246A59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D26DF9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862E54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.0</w:t>
      </w:r>
      <w:r w:rsidR="00862E54">
        <w:rPr>
          <w:bCs/>
          <w:sz w:val="28"/>
          <w:szCs w:val="28"/>
        </w:rPr>
        <w:t>6.2021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 w:rsidR="00862E54">
        <w:rPr>
          <w:bCs/>
          <w:sz w:val="28"/>
          <w:szCs w:val="28"/>
        </w:rPr>
        <w:t>75</w:t>
      </w:r>
      <w:bookmarkStart w:id="0" w:name="_GoBack"/>
      <w:bookmarkEnd w:id="0"/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862E54">
        <w:rPr>
          <w:rFonts w:ascii="Times New Roman" w:hAnsi="Times New Roman"/>
          <w:bCs/>
          <w:kern w:val="2"/>
          <w:sz w:val="28"/>
          <w:szCs w:val="28"/>
        </w:rPr>
        <w:t>158 от 03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.0</w:t>
      </w:r>
      <w:r w:rsidR="00862E54">
        <w:rPr>
          <w:rFonts w:ascii="Times New Roman" w:hAnsi="Times New Roman"/>
          <w:bCs/>
          <w:kern w:val="2"/>
          <w:sz w:val="28"/>
          <w:szCs w:val="28"/>
        </w:rPr>
        <w:t>6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1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сельского поселения 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№ 144 от 25.12.2020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ения Октябрьского района на 2021 год и на плановый период 2022 и 2023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r w:rsidR="00862E54">
              <w:rPr>
                <w:sz w:val="28"/>
                <w:szCs w:val="28"/>
              </w:rPr>
              <w:t>Г.В.Кочин</w:t>
            </w:r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D26DF9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1</w:t>
      </w:r>
      <w:r w:rsidR="00862E54">
        <w:rPr>
          <w:rStyle w:val="FontStyle11"/>
          <w:sz w:val="28"/>
          <w:szCs w:val="28"/>
          <w:lang w:val="ru-RU"/>
        </w:rPr>
        <w:t>5</w:t>
      </w:r>
      <w:r>
        <w:rPr>
          <w:rStyle w:val="FontStyle11"/>
          <w:sz w:val="28"/>
          <w:szCs w:val="28"/>
          <w:lang w:val="ru-RU"/>
        </w:rPr>
        <w:t>.0</w:t>
      </w:r>
      <w:r w:rsidR="00862E54">
        <w:rPr>
          <w:rStyle w:val="FontStyle11"/>
          <w:sz w:val="28"/>
          <w:szCs w:val="28"/>
          <w:lang w:val="ru-RU"/>
        </w:rPr>
        <w:t>6</w:t>
      </w:r>
      <w:r w:rsidR="00C07398">
        <w:rPr>
          <w:rStyle w:val="FontStyle11"/>
          <w:sz w:val="28"/>
          <w:szCs w:val="28"/>
          <w:lang w:val="ru-RU"/>
        </w:rPr>
        <w:t>.2</w:t>
      </w:r>
      <w:r w:rsidR="00862E54">
        <w:rPr>
          <w:rStyle w:val="FontStyle11"/>
          <w:sz w:val="28"/>
          <w:szCs w:val="28"/>
          <w:lang w:val="ru-RU"/>
        </w:rPr>
        <w:t>021 № 75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D26DF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2329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D26DF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505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D26DF9">
              <w:rPr>
                <w:rFonts w:eastAsia="Calibri"/>
                <w:spacing w:val="-4"/>
                <w:sz w:val="28"/>
                <w:szCs w:val="28"/>
                <w:lang w:eastAsia="en-US"/>
              </w:rPr>
              <w:t>2329</w:t>
            </w:r>
            <w:r w:rsidR="00F85B32">
              <w:rPr>
                <w:rFonts w:eastAsia="Calibri"/>
                <w:spacing w:val="-4"/>
                <w:sz w:val="28"/>
                <w:szCs w:val="28"/>
                <w:lang w:eastAsia="en-US"/>
              </w:rPr>
              <w:t>0,5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D26DF9">
              <w:rPr>
                <w:rFonts w:eastAsia="Calibri"/>
                <w:sz w:val="28"/>
                <w:szCs w:val="28"/>
                <w:lang w:eastAsia="en-US"/>
              </w:rPr>
              <w:t>2329</w:t>
            </w:r>
            <w:r w:rsidR="00F85B32">
              <w:rPr>
                <w:rFonts w:eastAsia="Calibri"/>
                <w:sz w:val="28"/>
                <w:szCs w:val="28"/>
                <w:lang w:eastAsia="en-US"/>
              </w:rPr>
              <w:t>0,5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505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2,5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–4589,7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4589,7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51F2D" w:rsidRPr="000D3000" w:rsidRDefault="00D26DF9" w:rsidP="003049F3">
      <w:pPr>
        <w:rPr>
          <w:sz w:val="28"/>
        </w:rPr>
      </w:pPr>
      <w:r>
        <w:rPr>
          <w:sz w:val="28"/>
        </w:rPr>
        <w:t>Старший инспектор ВУС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>М.П.Фомина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246A59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F85B32" w:rsidP="00B35179">
            <w:r w:rsidRPr="00755807">
              <w:t>23220,5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D26DF9" w:rsidP="00B35179">
            <w:r>
              <w:t>505</w:t>
            </w:r>
            <w:r w:rsidR="00F85B32" w:rsidRPr="00755807">
              <w:t>2,5</w:t>
            </w:r>
          </w:p>
        </w:tc>
        <w:tc>
          <w:tcPr>
            <w:tcW w:w="761" w:type="dxa"/>
          </w:tcPr>
          <w:p w:rsidR="00F85B32" w:rsidRPr="00755807" w:rsidRDefault="00F85B32" w:rsidP="00B35179">
            <w:r w:rsidRPr="00755807">
              <w:t>4589,7</w:t>
            </w:r>
          </w:p>
        </w:tc>
        <w:tc>
          <w:tcPr>
            <w:tcW w:w="709" w:type="dxa"/>
          </w:tcPr>
          <w:p w:rsidR="00F85B32" w:rsidRDefault="00F85B32" w:rsidP="00B35179">
            <w:r w:rsidRPr="00755807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A1378B" w:rsidRDefault="00F85B32" w:rsidP="00B9263A">
            <w:r w:rsidRPr="00A1378B">
              <w:t>23220,5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4615,8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4442,8</w:t>
            </w:r>
          </w:p>
        </w:tc>
        <w:tc>
          <w:tcPr>
            <w:tcW w:w="708" w:type="dxa"/>
          </w:tcPr>
          <w:p w:rsidR="00F85B32" w:rsidRPr="00A1378B" w:rsidRDefault="00D26DF9" w:rsidP="00B9263A">
            <w:r>
              <w:t>505</w:t>
            </w:r>
            <w:r w:rsidR="00F85B32" w:rsidRPr="00A1378B">
              <w:t>2,5</w:t>
            </w:r>
          </w:p>
        </w:tc>
        <w:tc>
          <w:tcPr>
            <w:tcW w:w="761" w:type="dxa"/>
          </w:tcPr>
          <w:p w:rsidR="00F85B32" w:rsidRPr="00A1378B" w:rsidRDefault="00F85B32" w:rsidP="00B9263A">
            <w:r w:rsidRPr="00A1378B">
              <w:t>4589,7</w:t>
            </w:r>
          </w:p>
        </w:tc>
        <w:tc>
          <w:tcPr>
            <w:tcW w:w="709" w:type="dxa"/>
          </w:tcPr>
          <w:p w:rsidR="00F85B32" w:rsidRDefault="00F85B32" w:rsidP="00B9263A">
            <w:r w:rsidRPr="00A1378B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85B32" w:rsidRPr="00E10DBC" w:rsidRDefault="00F85B3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E10DBC" w:rsidRDefault="00F85B32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23220,5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4442,8</w:t>
            </w:r>
          </w:p>
        </w:tc>
        <w:tc>
          <w:tcPr>
            <w:tcW w:w="708" w:type="dxa"/>
          </w:tcPr>
          <w:p w:rsidR="00F85B32" w:rsidRPr="007F3AF3" w:rsidRDefault="00D26DF9" w:rsidP="0058325F">
            <w:r>
              <w:t>505</w:t>
            </w:r>
            <w:r w:rsidR="00F85B32">
              <w:t>2,5</w:t>
            </w:r>
          </w:p>
        </w:tc>
        <w:tc>
          <w:tcPr>
            <w:tcW w:w="761" w:type="dxa"/>
          </w:tcPr>
          <w:p w:rsidR="00F85B32" w:rsidRPr="00223E1F" w:rsidRDefault="00F85B32" w:rsidP="00666358">
            <w:r w:rsidRPr="00223E1F">
              <w:t>4589,7</w:t>
            </w:r>
          </w:p>
        </w:tc>
        <w:tc>
          <w:tcPr>
            <w:tcW w:w="709" w:type="dxa"/>
          </w:tcPr>
          <w:p w:rsidR="00F85B32" w:rsidRDefault="00F85B32" w:rsidP="00666358">
            <w:r w:rsidRPr="00223E1F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85B32">
              <w:rPr>
                <w:b/>
                <w:sz w:val="22"/>
                <w:szCs w:val="22"/>
              </w:rPr>
              <w:t>9,8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F85B32" w:rsidP="0058325F">
            <w:r>
              <w:t>17,8</w:t>
            </w:r>
          </w:p>
        </w:tc>
        <w:tc>
          <w:tcPr>
            <w:tcW w:w="708" w:type="dxa"/>
          </w:tcPr>
          <w:p w:rsidR="00F17A7D" w:rsidRPr="007F3AF3" w:rsidRDefault="00D26DF9" w:rsidP="0058325F">
            <w:r>
              <w:t>20,0</w:t>
            </w:r>
          </w:p>
        </w:tc>
        <w:tc>
          <w:tcPr>
            <w:tcW w:w="76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862E54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2182</w:t>
            </w:r>
            <w:r w:rsidR="00574767">
              <w:rPr>
                <w:b/>
              </w:rPr>
              <w:t>4,1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F85B32">
            <w:r>
              <w:t>4091,</w:t>
            </w:r>
            <w:r w:rsidR="00574767">
              <w:t>5</w:t>
            </w:r>
          </w:p>
        </w:tc>
        <w:tc>
          <w:tcPr>
            <w:tcW w:w="708" w:type="dxa"/>
          </w:tcPr>
          <w:p w:rsidR="00A86D72" w:rsidRPr="007F3AF3" w:rsidRDefault="00F85B32">
            <w:r>
              <w:t>4</w:t>
            </w:r>
            <w:r w:rsidR="00862E54">
              <w:t>480,1</w:t>
            </w:r>
          </w:p>
        </w:tc>
        <w:tc>
          <w:tcPr>
            <w:tcW w:w="761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4560,1</w:t>
            </w:r>
          </w:p>
        </w:tc>
        <w:tc>
          <w:tcPr>
            <w:tcW w:w="65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862E54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938,2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862E54" w:rsidP="005E5567">
            <w:r>
              <w:t>522</w:t>
            </w:r>
            <w:r w:rsidR="00574767">
              <w:t>,8</w:t>
            </w:r>
          </w:p>
        </w:tc>
        <w:tc>
          <w:tcPr>
            <w:tcW w:w="761" w:type="dxa"/>
          </w:tcPr>
          <w:p w:rsidR="0039273F" w:rsidRPr="007F3AF3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0,0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6E70F9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101F10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7F3AF3" w:rsidRPr="007F3AF3" w:rsidRDefault="00D26DF9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7F3AF3" w:rsidRDefault="00101F10" w:rsidP="0058325F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01F10" w:rsidRPr="009A4A8C" w:rsidRDefault="00101F10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59" w:rsidRDefault="00246A59">
      <w:r>
        <w:separator/>
      </w:r>
    </w:p>
  </w:endnote>
  <w:endnote w:type="continuationSeparator" w:id="0">
    <w:p w:rsidR="00246A59" w:rsidRDefault="0024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21D28" w:rsidRDefault="00921D2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62E54">
      <w:rPr>
        <w:rStyle w:val="ab"/>
        <w:noProof/>
      </w:rPr>
      <w:t>1</w:t>
    </w:r>
    <w:r>
      <w:rPr>
        <w:rStyle w:val="ab"/>
      </w:rPr>
      <w:fldChar w:fldCharType="end"/>
    </w:r>
  </w:p>
  <w:p w:rsidR="00921D28" w:rsidRPr="00514F2F" w:rsidRDefault="00921D2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59" w:rsidRDefault="00246A59">
      <w:r>
        <w:separator/>
      </w:r>
    </w:p>
  </w:footnote>
  <w:footnote w:type="continuationSeparator" w:id="0">
    <w:p w:rsidR="00246A59" w:rsidRDefault="00246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2606</TotalTime>
  <Pages>1</Pages>
  <Words>3022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239</cp:revision>
  <cp:lastPrinted>2021-03-17T11:40:00Z</cp:lastPrinted>
  <dcterms:created xsi:type="dcterms:W3CDTF">2018-02-12T06:56:00Z</dcterms:created>
  <dcterms:modified xsi:type="dcterms:W3CDTF">2021-06-29T05:59:00Z</dcterms:modified>
</cp:coreProperties>
</file>