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FC397C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1.95pt;height:70.7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FC397C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25.11</w:t>
      </w:r>
      <w:r w:rsidR="00862E54">
        <w:rPr>
          <w:bCs/>
          <w:sz w:val="28"/>
          <w:szCs w:val="28"/>
        </w:rPr>
        <w:t>.2021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16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FC397C">
        <w:rPr>
          <w:rFonts w:ascii="Times New Roman" w:hAnsi="Times New Roman"/>
          <w:bCs/>
          <w:kern w:val="2"/>
          <w:sz w:val="28"/>
          <w:szCs w:val="28"/>
        </w:rPr>
        <w:t>8 от 18.11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D26DF9">
        <w:rPr>
          <w:rFonts w:ascii="Times New Roman" w:hAnsi="Times New Roman"/>
          <w:bCs/>
          <w:kern w:val="2"/>
          <w:sz w:val="28"/>
          <w:szCs w:val="28"/>
        </w:rPr>
        <w:t>1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 xml:space="preserve">О внесении изменений в решение Собрания депутатов Мокрологского сельского поселения 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№ 144 от 25.12.2020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ения Октябрьского района на 2021 год и на плановый период 2022 и 2023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862E54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FC397C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</w:t>
      </w:r>
      <w:r w:rsidR="00862E54">
        <w:rPr>
          <w:rStyle w:val="FontStyle11"/>
          <w:sz w:val="28"/>
          <w:szCs w:val="28"/>
          <w:lang w:val="ru-RU"/>
        </w:rPr>
        <w:t>5</w:t>
      </w:r>
      <w:r>
        <w:rPr>
          <w:rStyle w:val="FontStyle11"/>
          <w:sz w:val="28"/>
          <w:szCs w:val="28"/>
          <w:lang w:val="ru-RU"/>
        </w:rPr>
        <w:t>.11</w:t>
      </w:r>
      <w:r w:rsidR="00C07398">
        <w:rPr>
          <w:rStyle w:val="FontStyle11"/>
          <w:sz w:val="28"/>
          <w:szCs w:val="28"/>
          <w:lang w:val="ru-RU"/>
        </w:rPr>
        <w:t>.2</w:t>
      </w:r>
      <w:r>
        <w:rPr>
          <w:rStyle w:val="FontStyle11"/>
          <w:sz w:val="28"/>
          <w:szCs w:val="28"/>
          <w:lang w:val="ru-RU"/>
        </w:rPr>
        <w:t>021 № 16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FC397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23551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C397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5313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FC397C">
              <w:rPr>
                <w:rFonts w:eastAsia="Calibri"/>
                <w:spacing w:val="-4"/>
                <w:sz w:val="28"/>
                <w:szCs w:val="28"/>
                <w:lang w:eastAsia="en-US"/>
              </w:rPr>
              <w:t>23551</w:t>
            </w:r>
            <w:r w:rsidR="00F85B32">
              <w:rPr>
                <w:rFonts w:eastAsia="Calibri"/>
                <w:spacing w:val="-4"/>
                <w:sz w:val="28"/>
                <w:szCs w:val="28"/>
                <w:lang w:eastAsia="en-US"/>
              </w:rPr>
              <w:t>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FC397C">
              <w:rPr>
                <w:rFonts w:eastAsia="Calibri"/>
                <w:sz w:val="28"/>
                <w:szCs w:val="28"/>
                <w:lang w:eastAsia="en-US"/>
              </w:rPr>
              <w:t>23551</w:t>
            </w:r>
            <w:r w:rsidR="00F85B32">
              <w:rPr>
                <w:rFonts w:eastAsia="Calibri"/>
                <w:sz w:val="28"/>
                <w:szCs w:val="28"/>
                <w:lang w:eastAsia="en-US"/>
              </w:rPr>
              <w:t>,5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C397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5313,5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–4589,7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4589,7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proofErr w:type="spellStart"/>
      <w:r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0" w:name="Par400"/>
      <w:bookmarkEnd w:id="0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FC397C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FC397C" w:rsidP="00FC397C">
            <w:r>
              <w:t>23551</w:t>
            </w:r>
            <w:r w:rsidR="00F85B32" w:rsidRPr="00755807">
              <w:t>,5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D26DF9" w:rsidP="00FC397C">
            <w:r>
              <w:t>5</w:t>
            </w:r>
            <w:r w:rsidR="00FC397C">
              <w:t>313</w:t>
            </w:r>
            <w:r w:rsidR="00F85B32" w:rsidRPr="00755807">
              <w:t>,5</w:t>
            </w:r>
          </w:p>
        </w:tc>
        <w:tc>
          <w:tcPr>
            <w:tcW w:w="761" w:type="dxa"/>
          </w:tcPr>
          <w:p w:rsidR="00F85B32" w:rsidRPr="00755807" w:rsidRDefault="00F85B32" w:rsidP="00FC397C">
            <w:r w:rsidRPr="00755807">
              <w:t>4589,7</w:t>
            </w:r>
          </w:p>
        </w:tc>
        <w:tc>
          <w:tcPr>
            <w:tcW w:w="709" w:type="dxa"/>
          </w:tcPr>
          <w:p w:rsidR="00F85B32" w:rsidRDefault="00F85B32" w:rsidP="00FC397C">
            <w:r w:rsidRPr="00755807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A1378B" w:rsidRDefault="00F85B32" w:rsidP="00FC397C">
            <w:r w:rsidRPr="00A1378B">
              <w:t>23</w:t>
            </w:r>
            <w:r w:rsidR="00FC397C">
              <w:t>551</w:t>
            </w:r>
            <w:r w:rsidRPr="00A1378B">
              <w:t>,5</w:t>
            </w:r>
          </w:p>
        </w:tc>
        <w:tc>
          <w:tcPr>
            <w:tcW w:w="709" w:type="dxa"/>
          </w:tcPr>
          <w:p w:rsidR="00F85B32" w:rsidRPr="00A1378B" w:rsidRDefault="00F85B32" w:rsidP="00FC397C">
            <w:r w:rsidRPr="00A1378B">
              <w:t>4615,8</w:t>
            </w:r>
          </w:p>
        </w:tc>
        <w:tc>
          <w:tcPr>
            <w:tcW w:w="709" w:type="dxa"/>
          </w:tcPr>
          <w:p w:rsidR="00F85B32" w:rsidRPr="00A1378B" w:rsidRDefault="00F85B32" w:rsidP="00FC397C">
            <w:r w:rsidRPr="00A1378B">
              <w:t>4442,8</w:t>
            </w:r>
          </w:p>
        </w:tc>
        <w:tc>
          <w:tcPr>
            <w:tcW w:w="708" w:type="dxa"/>
          </w:tcPr>
          <w:p w:rsidR="00F85B32" w:rsidRPr="00A1378B" w:rsidRDefault="00D26DF9" w:rsidP="00FC397C">
            <w:r>
              <w:t>5</w:t>
            </w:r>
            <w:r w:rsidR="00FC397C">
              <w:t>313</w:t>
            </w:r>
            <w:r w:rsidR="00F85B32" w:rsidRPr="00A1378B">
              <w:t>,5</w:t>
            </w:r>
          </w:p>
        </w:tc>
        <w:tc>
          <w:tcPr>
            <w:tcW w:w="761" w:type="dxa"/>
          </w:tcPr>
          <w:p w:rsidR="00F85B32" w:rsidRPr="00A1378B" w:rsidRDefault="00F85B32" w:rsidP="00FC397C">
            <w:r w:rsidRPr="00A1378B">
              <w:t>4589,7</w:t>
            </w:r>
          </w:p>
        </w:tc>
        <w:tc>
          <w:tcPr>
            <w:tcW w:w="709" w:type="dxa"/>
          </w:tcPr>
          <w:p w:rsidR="00F85B32" w:rsidRDefault="00F85B32" w:rsidP="00FC397C">
            <w:r w:rsidRPr="00A1378B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F85B32" w:rsidRPr="00E10DBC" w:rsidRDefault="00F85B3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E10DBC" w:rsidRDefault="00F85B32" w:rsidP="00FC397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23</w:t>
            </w:r>
            <w:r w:rsidR="00FC397C">
              <w:rPr>
                <w:b/>
              </w:rPr>
              <w:t>551</w:t>
            </w:r>
            <w:r>
              <w:rPr>
                <w:b/>
              </w:rPr>
              <w:t>,5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4442,8</w:t>
            </w:r>
          </w:p>
        </w:tc>
        <w:tc>
          <w:tcPr>
            <w:tcW w:w="708" w:type="dxa"/>
          </w:tcPr>
          <w:p w:rsidR="00F85B32" w:rsidRPr="007F3AF3" w:rsidRDefault="00D26DF9" w:rsidP="00FC397C">
            <w:r>
              <w:t>5</w:t>
            </w:r>
            <w:r w:rsidR="00FC397C">
              <w:t>313</w:t>
            </w:r>
            <w:r w:rsidR="00F85B32">
              <w:t>,5</w:t>
            </w:r>
          </w:p>
        </w:tc>
        <w:tc>
          <w:tcPr>
            <w:tcW w:w="761" w:type="dxa"/>
          </w:tcPr>
          <w:p w:rsidR="00F85B32" w:rsidRPr="00223E1F" w:rsidRDefault="00F85B32" w:rsidP="00FC397C">
            <w:r w:rsidRPr="00223E1F">
              <w:t>4589,7</w:t>
            </w:r>
          </w:p>
        </w:tc>
        <w:tc>
          <w:tcPr>
            <w:tcW w:w="709" w:type="dxa"/>
          </w:tcPr>
          <w:p w:rsidR="00F85B32" w:rsidRDefault="00F85B32" w:rsidP="00FC397C">
            <w:r w:rsidRPr="00223E1F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5832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85B32">
              <w:rPr>
                <w:b/>
                <w:sz w:val="22"/>
                <w:szCs w:val="22"/>
              </w:rPr>
              <w:t>9,8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F85B32" w:rsidP="0058325F">
            <w:r>
              <w:t>17,8</w:t>
            </w:r>
          </w:p>
        </w:tc>
        <w:tc>
          <w:tcPr>
            <w:tcW w:w="708" w:type="dxa"/>
          </w:tcPr>
          <w:p w:rsidR="00F17A7D" w:rsidRPr="007F3AF3" w:rsidRDefault="00FC397C" w:rsidP="0058325F">
            <w:r>
              <w:t>0,0</w:t>
            </w:r>
          </w:p>
        </w:tc>
        <w:tc>
          <w:tcPr>
            <w:tcW w:w="76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FC397C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22074,1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F85B32">
            <w:r>
              <w:t>4091,</w:t>
            </w:r>
            <w:r w:rsidR="00574767">
              <w:t>5</w:t>
            </w:r>
          </w:p>
        </w:tc>
        <w:tc>
          <w:tcPr>
            <w:tcW w:w="708" w:type="dxa"/>
          </w:tcPr>
          <w:p w:rsidR="00A86D72" w:rsidRPr="007F3AF3" w:rsidRDefault="00FC397C">
            <w:r>
              <w:t>4730,1</w:t>
            </w:r>
          </w:p>
        </w:tc>
        <w:tc>
          <w:tcPr>
            <w:tcW w:w="761" w:type="dxa"/>
          </w:tcPr>
          <w:p w:rsidR="00A86D72" w:rsidRPr="007F3AF3" w:rsidRDefault="00F85B32">
            <w:r>
              <w:t>4560,1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4560,1</w:t>
            </w:r>
          </w:p>
        </w:tc>
        <w:tc>
          <w:tcPr>
            <w:tcW w:w="65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495500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1019,3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FC397C" w:rsidP="005E5567">
            <w:r>
              <w:t>553</w:t>
            </w:r>
            <w:r w:rsidR="00574767">
              <w:t>,8</w:t>
            </w:r>
          </w:p>
        </w:tc>
        <w:tc>
          <w:tcPr>
            <w:tcW w:w="761" w:type="dxa"/>
          </w:tcPr>
          <w:p w:rsidR="0039273F" w:rsidRPr="007F3AF3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0,0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274,9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495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495500">
              <w:rPr>
                <w:b/>
                <w:sz w:val="24"/>
                <w:szCs w:val="24"/>
              </w:rPr>
              <w:t>551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5500">
              <w:rPr>
                <w:sz w:val="24"/>
                <w:szCs w:val="24"/>
              </w:rPr>
              <w:t>313</w:t>
            </w:r>
            <w:r w:rsidR="00101F10">
              <w:rPr>
                <w:sz w:val="24"/>
                <w:szCs w:val="24"/>
              </w:rPr>
              <w:t>,5</w:t>
            </w:r>
          </w:p>
        </w:tc>
        <w:tc>
          <w:tcPr>
            <w:tcW w:w="10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FC397C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7F3AF3" w:rsidRPr="009A4A8C" w:rsidRDefault="00101F10" w:rsidP="00495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495500">
              <w:rPr>
                <w:b/>
                <w:sz w:val="24"/>
                <w:szCs w:val="24"/>
              </w:rPr>
              <w:t>551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7F3AF3" w:rsidRPr="007F3AF3" w:rsidRDefault="00D26DF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5500">
              <w:rPr>
                <w:sz w:val="24"/>
                <w:szCs w:val="24"/>
              </w:rPr>
              <w:t>313</w:t>
            </w:r>
            <w:r w:rsidR="00101F10">
              <w:rPr>
                <w:sz w:val="24"/>
                <w:szCs w:val="24"/>
              </w:rPr>
              <w:t>,5</w:t>
            </w:r>
          </w:p>
        </w:tc>
        <w:tc>
          <w:tcPr>
            <w:tcW w:w="10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7F3AF3" w:rsidRDefault="00101F10" w:rsidP="0058325F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01F10" w:rsidRPr="009A4A8C" w:rsidRDefault="00101F10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495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495500">
              <w:rPr>
                <w:b/>
                <w:sz w:val="24"/>
                <w:szCs w:val="24"/>
              </w:rPr>
              <w:t>551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5500">
              <w:rPr>
                <w:sz w:val="24"/>
                <w:szCs w:val="24"/>
              </w:rPr>
              <w:t>313</w:t>
            </w:r>
            <w:r w:rsidR="00101F10">
              <w:rPr>
                <w:sz w:val="24"/>
                <w:szCs w:val="24"/>
              </w:rPr>
              <w:t>,5</w:t>
            </w:r>
          </w:p>
        </w:tc>
        <w:tc>
          <w:tcPr>
            <w:tcW w:w="10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01F10" w:rsidRPr="009A4A8C" w:rsidRDefault="00101F10" w:rsidP="00495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495500">
              <w:rPr>
                <w:b/>
                <w:sz w:val="24"/>
                <w:szCs w:val="24"/>
              </w:rPr>
              <w:t>551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00" w:type="dxa"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5500">
              <w:rPr>
                <w:sz w:val="24"/>
                <w:szCs w:val="24"/>
              </w:rPr>
              <w:t>313</w:t>
            </w:r>
            <w:r w:rsidR="00101F10">
              <w:rPr>
                <w:sz w:val="24"/>
                <w:szCs w:val="24"/>
              </w:rPr>
              <w:t>,5</w:t>
            </w:r>
          </w:p>
        </w:tc>
        <w:tc>
          <w:tcPr>
            <w:tcW w:w="10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  <w:bookmarkStart w:id="2" w:name="_GoBack"/>
            <w:bookmarkEnd w:id="2"/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3DC" w:rsidRDefault="000D33DC">
      <w:r>
        <w:separator/>
      </w:r>
    </w:p>
  </w:endnote>
  <w:endnote w:type="continuationSeparator" w:id="0">
    <w:p w:rsidR="000D33DC" w:rsidRDefault="000D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97C" w:rsidRDefault="00FC397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C397C" w:rsidRDefault="00FC397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97C" w:rsidRDefault="00FC397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95500">
      <w:rPr>
        <w:rStyle w:val="ab"/>
        <w:noProof/>
      </w:rPr>
      <w:t>1</w:t>
    </w:r>
    <w:r>
      <w:rPr>
        <w:rStyle w:val="ab"/>
      </w:rPr>
      <w:fldChar w:fldCharType="end"/>
    </w:r>
  </w:p>
  <w:p w:rsidR="00FC397C" w:rsidRPr="00514F2F" w:rsidRDefault="00FC397C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3DC" w:rsidRDefault="000D33DC">
      <w:r>
        <w:separator/>
      </w:r>
    </w:p>
  </w:footnote>
  <w:footnote w:type="continuationSeparator" w:id="0">
    <w:p w:rsidR="000D33DC" w:rsidRDefault="000D3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2620</TotalTime>
  <Pages>1</Pages>
  <Words>3026</Words>
  <Characters>17252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241</cp:revision>
  <cp:lastPrinted>2021-03-17T11:40:00Z</cp:lastPrinted>
  <dcterms:created xsi:type="dcterms:W3CDTF">2018-02-12T06:56:00Z</dcterms:created>
  <dcterms:modified xsi:type="dcterms:W3CDTF">2021-11-25T06:39:00Z</dcterms:modified>
</cp:coreProperties>
</file>