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F01B25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2pt;height:70.5pt;visibility:visibl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F01B25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30</w:t>
      </w:r>
      <w:r w:rsidR="00FC397C"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>2</w:t>
      </w:r>
      <w:r w:rsidR="00862E54">
        <w:rPr>
          <w:bCs/>
          <w:sz w:val="28"/>
          <w:szCs w:val="28"/>
        </w:rPr>
        <w:t>.2021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34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B8272D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proofErr w:type="gramStart"/>
      <w:r w:rsidR="00F01B25">
        <w:rPr>
          <w:rFonts w:ascii="Times New Roman" w:hAnsi="Times New Roman"/>
          <w:bCs/>
          <w:kern w:val="2"/>
          <w:sz w:val="28"/>
          <w:szCs w:val="28"/>
        </w:rPr>
        <w:t>В соответствии с решениями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F01B25">
        <w:rPr>
          <w:rFonts w:ascii="Times New Roman" w:hAnsi="Times New Roman"/>
          <w:bCs/>
          <w:kern w:val="2"/>
          <w:sz w:val="28"/>
          <w:szCs w:val="28"/>
        </w:rPr>
        <w:t>12 от 22</w:t>
      </w:r>
      <w:r w:rsidR="00FC397C">
        <w:rPr>
          <w:rFonts w:ascii="Times New Roman" w:hAnsi="Times New Roman"/>
          <w:bCs/>
          <w:kern w:val="2"/>
          <w:sz w:val="28"/>
          <w:szCs w:val="28"/>
        </w:rPr>
        <w:t>.1</w:t>
      </w:r>
      <w:r w:rsidR="00F01B25">
        <w:rPr>
          <w:rFonts w:ascii="Times New Roman" w:hAnsi="Times New Roman"/>
          <w:bCs/>
          <w:kern w:val="2"/>
          <w:sz w:val="28"/>
          <w:szCs w:val="28"/>
        </w:rPr>
        <w:t>2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D26DF9">
        <w:rPr>
          <w:rFonts w:ascii="Times New Roman" w:hAnsi="Times New Roman"/>
          <w:bCs/>
          <w:kern w:val="2"/>
          <w:sz w:val="28"/>
          <w:szCs w:val="28"/>
        </w:rPr>
        <w:t>1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>О внесении изменений в решение Собрания депутатов Мокрологского сельского поселения № 144 от 25.12.2020 «О бюджете Мокрологского сельского поселения Октябрьского района на 2021 год и на плановый период 2022 и 2023 годов»</w:t>
      </w:r>
      <w:r w:rsidR="00F01B25">
        <w:rPr>
          <w:rFonts w:ascii="Times New Roman" w:hAnsi="Times New Roman"/>
          <w:bCs/>
          <w:kern w:val="2"/>
          <w:sz w:val="28"/>
          <w:szCs w:val="28"/>
        </w:rPr>
        <w:t xml:space="preserve">, № 14 от 27.12.2021 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>«О бюджете Мокрологского сельского поселения Октябрьского района на 2022 год и на плановый период</w:t>
      </w:r>
      <w:proofErr w:type="gramEnd"/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2023 и 2024 годов»</w:t>
      </w:r>
    </w:p>
    <w:p w:rsidR="005B3D5C" w:rsidRDefault="005B3D5C" w:rsidP="00B8272D">
      <w:pPr>
        <w:jc w:val="center"/>
        <w:rPr>
          <w:sz w:val="28"/>
          <w:szCs w:val="28"/>
        </w:rPr>
      </w:pP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272D" w:rsidRPr="00E0583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8272D" w:rsidRPr="00E05835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начальника финансово экономической службы </w:t>
      </w:r>
      <w:proofErr w:type="spellStart"/>
      <w:r w:rsidR="00B8272D" w:rsidRPr="00E05835">
        <w:rPr>
          <w:rFonts w:ascii="Times New Roman" w:hAnsi="Times New Roman"/>
          <w:sz w:val="28"/>
          <w:szCs w:val="28"/>
        </w:rPr>
        <w:t>И.А.Русову</w:t>
      </w:r>
      <w:proofErr w:type="spellEnd"/>
      <w:r w:rsidR="00B8272D" w:rsidRPr="00E05835">
        <w:rPr>
          <w:rFonts w:ascii="Times New Roman" w:hAnsi="Times New Roman"/>
          <w:sz w:val="28"/>
          <w:szCs w:val="28"/>
        </w:rPr>
        <w:t>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862E54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proofErr w:type="spellStart"/>
            <w:r w:rsidR="00862E54">
              <w:rPr>
                <w:sz w:val="28"/>
                <w:szCs w:val="28"/>
              </w:rPr>
              <w:t>Г.В.Кочин</w:t>
            </w:r>
            <w:proofErr w:type="spellEnd"/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F01B25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30</w:t>
      </w:r>
      <w:r w:rsidR="00FC397C">
        <w:rPr>
          <w:rStyle w:val="FontStyle11"/>
          <w:sz w:val="28"/>
          <w:szCs w:val="28"/>
          <w:lang w:val="ru-RU"/>
        </w:rPr>
        <w:t>.1</w:t>
      </w:r>
      <w:r>
        <w:rPr>
          <w:rStyle w:val="FontStyle11"/>
          <w:sz w:val="28"/>
          <w:szCs w:val="28"/>
          <w:lang w:val="ru-RU"/>
        </w:rPr>
        <w:t>2</w:t>
      </w:r>
      <w:r w:rsidR="00C07398">
        <w:rPr>
          <w:rStyle w:val="FontStyle11"/>
          <w:sz w:val="28"/>
          <w:szCs w:val="28"/>
          <w:lang w:val="ru-RU"/>
        </w:rPr>
        <w:t>.2</w:t>
      </w:r>
      <w:r w:rsidR="00FC397C">
        <w:rPr>
          <w:rStyle w:val="FontStyle11"/>
          <w:sz w:val="28"/>
          <w:szCs w:val="28"/>
          <w:lang w:val="ru-RU"/>
        </w:rPr>
        <w:t xml:space="preserve">021 № </w:t>
      </w:r>
      <w:r>
        <w:rPr>
          <w:rStyle w:val="FontStyle11"/>
          <w:sz w:val="28"/>
          <w:szCs w:val="28"/>
          <w:lang w:val="ru-RU"/>
        </w:rPr>
        <w:t>34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33570,5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6552,9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6457,5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6473,7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развитие системы общественного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F01B25">
              <w:rPr>
                <w:rFonts w:eastAsia="Calibri"/>
                <w:spacing w:val="-4"/>
                <w:sz w:val="28"/>
                <w:szCs w:val="28"/>
                <w:lang w:eastAsia="en-US"/>
              </w:rPr>
              <w:t>33570,5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F01B25">
              <w:rPr>
                <w:rFonts w:eastAsia="Calibri"/>
                <w:sz w:val="28"/>
                <w:szCs w:val="28"/>
                <w:lang w:eastAsia="en-US"/>
              </w:rPr>
              <w:t>33570,5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6552,9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6457,5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6473,7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повышение уровня профессионального развития муниципальных служащих и иных лиц, занятых в системе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FC397C" w:rsidRDefault="00FC397C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 </w:t>
      </w:r>
    </w:p>
    <w:p w:rsidR="00F51F2D" w:rsidRPr="000D3000" w:rsidRDefault="00FC397C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proofErr w:type="spellStart"/>
      <w:r>
        <w:rPr>
          <w:sz w:val="28"/>
        </w:rPr>
        <w:t>И.Б.Гукова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0" w:name="Par400"/>
      <w:bookmarkEnd w:id="0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170345">
              <w:rPr>
                <w:kern w:val="2"/>
                <w:sz w:val="24"/>
                <w:szCs w:val="24"/>
              </w:rPr>
              <w:t>п</w:t>
            </w:r>
            <w:proofErr w:type="gramEnd"/>
            <w:r w:rsidRPr="00170345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mokrologskoe</w:t>
            </w:r>
            <w:proofErr w:type="spellEnd"/>
            <w:r w:rsidRPr="00427701">
              <w:rPr>
                <w:sz w:val="24"/>
                <w:szCs w:val="24"/>
              </w:rPr>
              <w:t>.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</w:r>
            <w:proofErr w:type="gramStart"/>
            <w:r w:rsidRPr="00C12178">
              <w:rPr>
                <w:sz w:val="24"/>
                <w:szCs w:val="24"/>
              </w:rPr>
              <w:t>п</w:t>
            </w:r>
            <w:proofErr w:type="gramEnd"/>
            <w:r w:rsidRPr="00C1217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</w:r>
            <w:proofErr w:type="spellStart"/>
            <w:r w:rsidRPr="00C12178">
              <w:rPr>
                <w:sz w:val="24"/>
                <w:szCs w:val="24"/>
              </w:rPr>
              <w:t>нереализации</w:t>
            </w:r>
            <w:proofErr w:type="spellEnd"/>
            <w:r w:rsidRPr="00C12178">
              <w:rPr>
                <w:sz w:val="24"/>
                <w:szCs w:val="24"/>
              </w:rPr>
              <w:t xml:space="preserve">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sz w:val="24"/>
                <w:szCs w:val="24"/>
              </w:rPr>
              <w:t>Мокрологском</w:t>
            </w:r>
            <w:proofErr w:type="spellEnd"/>
            <w:r>
              <w:rPr>
                <w:sz w:val="24"/>
                <w:szCs w:val="24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1" w:name="Par487"/>
      <w:bookmarkEnd w:id="1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F01B2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10DBC">
              <w:t>РзПр</w:t>
            </w:r>
            <w:proofErr w:type="spellEnd"/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755807" w:rsidRDefault="005E3E72" w:rsidP="00FC397C">
            <w:r>
              <w:t>33570,5</w:t>
            </w:r>
          </w:p>
        </w:tc>
        <w:tc>
          <w:tcPr>
            <w:tcW w:w="709" w:type="dxa"/>
          </w:tcPr>
          <w:p w:rsidR="00F85B32" w:rsidRPr="00755807" w:rsidRDefault="00F85B32" w:rsidP="00FC397C">
            <w:r w:rsidRPr="00755807">
              <w:t>4615,8</w:t>
            </w:r>
          </w:p>
        </w:tc>
        <w:tc>
          <w:tcPr>
            <w:tcW w:w="709" w:type="dxa"/>
          </w:tcPr>
          <w:p w:rsidR="00F85B32" w:rsidRPr="00755807" w:rsidRDefault="00F85B32" w:rsidP="00FC397C">
            <w:r w:rsidRPr="00755807">
              <w:t>4442,8</w:t>
            </w:r>
          </w:p>
        </w:tc>
        <w:tc>
          <w:tcPr>
            <w:tcW w:w="708" w:type="dxa"/>
          </w:tcPr>
          <w:p w:rsidR="00F85B32" w:rsidRPr="00755807" w:rsidRDefault="005E3E72" w:rsidP="00FC397C">
            <w:r>
              <w:t>5027,8</w:t>
            </w:r>
          </w:p>
        </w:tc>
        <w:tc>
          <w:tcPr>
            <w:tcW w:w="761" w:type="dxa"/>
          </w:tcPr>
          <w:p w:rsidR="00F85B32" w:rsidRPr="00755807" w:rsidRDefault="005E3E72" w:rsidP="00FC397C">
            <w:r>
              <w:t>6552,9</w:t>
            </w:r>
          </w:p>
        </w:tc>
        <w:tc>
          <w:tcPr>
            <w:tcW w:w="709" w:type="dxa"/>
          </w:tcPr>
          <w:p w:rsidR="00F85B32" w:rsidRDefault="005E3E72" w:rsidP="00FC397C">
            <w:r>
              <w:t>6457,5</w:t>
            </w:r>
          </w:p>
        </w:tc>
        <w:tc>
          <w:tcPr>
            <w:tcW w:w="657" w:type="dxa"/>
          </w:tcPr>
          <w:p w:rsidR="00F85B32" w:rsidRDefault="005E3E72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5E3E72" w:rsidRPr="00755807" w:rsidRDefault="005E3E72" w:rsidP="00E352F7">
            <w:r>
              <w:t>33570,5</w:t>
            </w:r>
          </w:p>
        </w:tc>
        <w:tc>
          <w:tcPr>
            <w:tcW w:w="709" w:type="dxa"/>
          </w:tcPr>
          <w:p w:rsidR="005E3E72" w:rsidRPr="00755807" w:rsidRDefault="005E3E72" w:rsidP="00E352F7">
            <w:r w:rsidRPr="00755807">
              <w:t>4615,8</w:t>
            </w:r>
          </w:p>
        </w:tc>
        <w:tc>
          <w:tcPr>
            <w:tcW w:w="709" w:type="dxa"/>
          </w:tcPr>
          <w:p w:rsidR="005E3E72" w:rsidRPr="00755807" w:rsidRDefault="005E3E72" w:rsidP="00E352F7">
            <w:r w:rsidRPr="00755807">
              <w:t>4442,8</w:t>
            </w:r>
          </w:p>
        </w:tc>
        <w:tc>
          <w:tcPr>
            <w:tcW w:w="708" w:type="dxa"/>
          </w:tcPr>
          <w:p w:rsidR="005E3E72" w:rsidRPr="00755807" w:rsidRDefault="005E3E72" w:rsidP="00E352F7">
            <w:r>
              <w:t>5027,8</w:t>
            </w:r>
          </w:p>
        </w:tc>
        <w:tc>
          <w:tcPr>
            <w:tcW w:w="761" w:type="dxa"/>
          </w:tcPr>
          <w:p w:rsidR="005E3E72" w:rsidRPr="00755807" w:rsidRDefault="005E3E72" w:rsidP="00E352F7">
            <w:r>
              <w:t>6552,9</w:t>
            </w:r>
          </w:p>
        </w:tc>
        <w:tc>
          <w:tcPr>
            <w:tcW w:w="709" w:type="dxa"/>
          </w:tcPr>
          <w:p w:rsidR="005E3E72" w:rsidRDefault="005E3E72" w:rsidP="00E352F7">
            <w:r>
              <w:t>6457,5</w:t>
            </w:r>
          </w:p>
        </w:tc>
        <w:tc>
          <w:tcPr>
            <w:tcW w:w="657" w:type="dxa"/>
          </w:tcPr>
          <w:p w:rsidR="005E3E72" w:rsidRDefault="005E3E72" w:rsidP="00E352F7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5E3E72" w:rsidRPr="00E10DBC" w:rsidRDefault="005E3E72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5E3E72" w:rsidRPr="00755807" w:rsidRDefault="005E3E72" w:rsidP="00E352F7">
            <w:r>
              <w:t>33570,5</w:t>
            </w:r>
          </w:p>
        </w:tc>
        <w:tc>
          <w:tcPr>
            <w:tcW w:w="709" w:type="dxa"/>
          </w:tcPr>
          <w:p w:rsidR="005E3E72" w:rsidRPr="00755807" w:rsidRDefault="005E3E72" w:rsidP="00E352F7">
            <w:r w:rsidRPr="00755807">
              <w:t>4615,8</w:t>
            </w:r>
          </w:p>
        </w:tc>
        <w:tc>
          <w:tcPr>
            <w:tcW w:w="709" w:type="dxa"/>
          </w:tcPr>
          <w:p w:rsidR="005E3E72" w:rsidRPr="00755807" w:rsidRDefault="005E3E72" w:rsidP="00E352F7">
            <w:r w:rsidRPr="00755807">
              <w:t>4442,8</w:t>
            </w:r>
          </w:p>
        </w:tc>
        <w:tc>
          <w:tcPr>
            <w:tcW w:w="708" w:type="dxa"/>
          </w:tcPr>
          <w:p w:rsidR="005E3E72" w:rsidRPr="00755807" w:rsidRDefault="005E3E72" w:rsidP="00E352F7">
            <w:r>
              <w:t>5027,8</w:t>
            </w:r>
          </w:p>
        </w:tc>
        <w:tc>
          <w:tcPr>
            <w:tcW w:w="761" w:type="dxa"/>
          </w:tcPr>
          <w:p w:rsidR="005E3E72" w:rsidRPr="00755807" w:rsidRDefault="005E3E72" w:rsidP="00E352F7">
            <w:r>
              <w:t>6552,9</w:t>
            </w:r>
          </w:p>
        </w:tc>
        <w:tc>
          <w:tcPr>
            <w:tcW w:w="709" w:type="dxa"/>
          </w:tcPr>
          <w:p w:rsidR="005E3E72" w:rsidRDefault="005E3E72" w:rsidP="00E352F7">
            <w:r>
              <w:t>6457,5</w:t>
            </w:r>
          </w:p>
        </w:tc>
        <w:tc>
          <w:tcPr>
            <w:tcW w:w="657" w:type="dxa"/>
          </w:tcPr>
          <w:p w:rsidR="005E3E72" w:rsidRDefault="005E3E72" w:rsidP="00E352F7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951</w:t>
            </w:r>
          </w:p>
        </w:tc>
        <w:tc>
          <w:tcPr>
            <w:tcW w:w="647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0705</w:t>
            </w:r>
          </w:p>
        </w:tc>
        <w:tc>
          <w:tcPr>
            <w:tcW w:w="737" w:type="dxa"/>
          </w:tcPr>
          <w:p w:rsidR="00F17A7D" w:rsidRPr="005E3E72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5E3E72">
              <w:t>1110020510</w:t>
            </w:r>
          </w:p>
        </w:tc>
        <w:tc>
          <w:tcPr>
            <w:tcW w:w="709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240</w:t>
            </w:r>
          </w:p>
        </w:tc>
        <w:tc>
          <w:tcPr>
            <w:tcW w:w="850" w:type="dxa"/>
          </w:tcPr>
          <w:p w:rsidR="00F17A7D" w:rsidRPr="005E3E72" w:rsidRDefault="007F3AF3" w:rsidP="0058325F">
            <w:r w:rsidRPr="005E3E72">
              <w:t>3</w:t>
            </w:r>
            <w:r w:rsidR="00F85B32" w:rsidRPr="005E3E72">
              <w:t>9,8</w:t>
            </w:r>
          </w:p>
        </w:tc>
        <w:tc>
          <w:tcPr>
            <w:tcW w:w="709" w:type="dxa"/>
          </w:tcPr>
          <w:p w:rsidR="00F17A7D" w:rsidRPr="005E3E72" w:rsidRDefault="00A86D72" w:rsidP="0058325F">
            <w:r w:rsidRPr="005E3E72">
              <w:t>22,0</w:t>
            </w:r>
          </w:p>
        </w:tc>
        <w:tc>
          <w:tcPr>
            <w:tcW w:w="709" w:type="dxa"/>
          </w:tcPr>
          <w:p w:rsidR="00F17A7D" w:rsidRPr="005E3E72" w:rsidRDefault="00F85B32" w:rsidP="0058325F">
            <w:r w:rsidRPr="005E3E72">
              <w:t>17,8</w:t>
            </w:r>
          </w:p>
        </w:tc>
        <w:tc>
          <w:tcPr>
            <w:tcW w:w="708" w:type="dxa"/>
          </w:tcPr>
          <w:p w:rsidR="00F17A7D" w:rsidRPr="005E3E72" w:rsidRDefault="00FC397C" w:rsidP="0058325F">
            <w:r w:rsidRPr="005E3E72">
              <w:t>0,0</w:t>
            </w:r>
          </w:p>
        </w:tc>
        <w:tc>
          <w:tcPr>
            <w:tcW w:w="761" w:type="dxa"/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Align w:val="center"/>
          </w:tcPr>
          <w:p w:rsidR="005E3E72" w:rsidRDefault="005E3E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31279,1</w:t>
            </w:r>
          </w:p>
          <w:p w:rsidR="005E3E72" w:rsidRPr="005E3E72" w:rsidRDefault="005E3E72" w:rsidP="005E3E72"/>
          <w:p w:rsidR="005E3E72" w:rsidRDefault="005E3E72" w:rsidP="005E3E72"/>
          <w:p w:rsidR="005E3E72" w:rsidRDefault="005E3E72" w:rsidP="005E3E72"/>
          <w:p w:rsidR="005E3E72" w:rsidRDefault="005E3E72" w:rsidP="005E3E72"/>
          <w:p w:rsidR="005E3E72" w:rsidRDefault="005E3E72" w:rsidP="005E3E72"/>
          <w:p w:rsidR="005E3E72" w:rsidRPr="005E3E72" w:rsidRDefault="005E3E72" w:rsidP="005E3E72"/>
        </w:tc>
        <w:tc>
          <w:tcPr>
            <w:tcW w:w="709" w:type="dxa"/>
          </w:tcPr>
          <w:p w:rsidR="005E3E72" w:rsidRPr="007F3AF3" w:rsidRDefault="005E3E72">
            <w:r w:rsidRPr="007F3AF3">
              <w:t>4099,3</w:t>
            </w:r>
          </w:p>
        </w:tc>
        <w:tc>
          <w:tcPr>
            <w:tcW w:w="709" w:type="dxa"/>
          </w:tcPr>
          <w:p w:rsidR="005E3E72" w:rsidRPr="007F3AF3" w:rsidRDefault="005E3E72">
            <w:r>
              <w:t>4091,5</w:t>
            </w:r>
          </w:p>
        </w:tc>
        <w:tc>
          <w:tcPr>
            <w:tcW w:w="708" w:type="dxa"/>
          </w:tcPr>
          <w:p w:rsidR="005E3E72" w:rsidRPr="007F3AF3" w:rsidRDefault="005E3E72">
            <w:r>
              <w:t>4490,1</w:t>
            </w:r>
          </w:p>
        </w:tc>
        <w:tc>
          <w:tcPr>
            <w:tcW w:w="761" w:type="dxa"/>
          </w:tcPr>
          <w:p w:rsidR="005E3E72" w:rsidRPr="009F422A" w:rsidRDefault="005E3E72" w:rsidP="000125B1">
            <w:r w:rsidRPr="009F422A">
              <w:t>5957,9</w:t>
            </w:r>
          </w:p>
        </w:tc>
        <w:tc>
          <w:tcPr>
            <w:tcW w:w="709" w:type="dxa"/>
          </w:tcPr>
          <w:p w:rsidR="005E3E72" w:rsidRPr="009F422A" w:rsidRDefault="005E3E72" w:rsidP="000125B1">
            <w:r w:rsidRPr="009F422A">
              <w:t>6196,2</w:t>
            </w:r>
          </w:p>
        </w:tc>
        <w:tc>
          <w:tcPr>
            <w:tcW w:w="657" w:type="dxa"/>
          </w:tcPr>
          <w:p w:rsidR="005E3E72" w:rsidRDefault="005E3E72" w:rsidP="000125B1">
            <w:r w:rsidRPr="009F422A">
              <w:t>6444,1</w:t>
            </w:r>
          </w:p>
        </w:tc>
        <w:tc>
          <w:tcPr>
            <w:tcW w:w="708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</w:tcPr>
          <w:p w:rsidR="00A86D72" w:rsidRP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39,6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6,6</w:t>
            </w:r>
          </w:p>
        </w:tc>
        <w:tc>
          <w:tcPr>
            <w:tcW w:w="657" w:type="dxa"/>
          </w:tcPr>
          <w:p w:rsidR="00A86D72" w:rsidRPr="00CA4C19" w:rsidRDefault="005E3E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5E3E72" w:rsidRDefault="007F3AF3" w:rsidP="005E5567">
            <w:pPr>
              <w:widowControl w:val="0"/>
              <w:autoSpaceDE w:val="0"/>
              <w:autoSpaceDN w:val="0"/>
              <w:adjustRightInd w:val="0"/>
            </w:pPr>
            <w:r w:rsidRPr="005E3E72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495500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1019,3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157659" w:rsidP="005E5567">
            <w:r>
              <w:t>508,1</w:t>
            </w:r>
          </w:p>
        </w:tc>
        <w:tc>
          <w:tcPr>
            <w:tcW w:w="761" w:type="dxa"/>
          </w:tcPr>
          <w:p w:rsidR="0039273F" w:rsidRPr="007F3AF3" w:rsidRDefault="00157659">
            <w:r>
              <w:t>565,4</w:t>
            </w:r>
          </w:p>
        </w:tc>
        <w:tc>
          <w:tcPr>
            <w:tcW w:w="709" w:type="dxa"/>
          </w:tcPr>
          <w:p w:rsidR="0039273F" w:rsidRPr="00574767" w:rsidRDefault="00157659">
            <w:r>
              <w:t>231,7</w:t>
            </w:r>
          </w:p>
        </w:tc>
        <w:tc>
          <w:tcPr>
            <w:tcW w:w="65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</w:t>
            </w:r>
            <w:r w:rsidR="00574767">
              <w:rPr>
                <w:b/>
              </w:rPr>
              <w:t>4,8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274,9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39273F">
            <w:r>
              <w:t>0,0</w:t>
            </w:r>
          </w:p>
        </w:tc>
        <w:tc>
          <w:tcPr>
            <w:tcW w:w="709" w:type="dxa"/>
          </w:tcPr>
          <w:p w:rsidR="0039273F" w:rsidRPr="00574767" w:rsidRDefault="00574767">
            <w:r>
              <w:t>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157659" w:rsidP="004955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33570,5</w:t>
            </w:r>
          </w:p>
        </w:tc>
        <w:tc>
          <w:tcPr>
            <w:tcW w:w="900" w:type="dxa"/>
          </w:tcPr>
          <w:p w:rsidR="00101F10" w:rsidRPr="007F3AF3" w:rsidRDefault="00101F10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157659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01F10" w:rsidRPr="007F3AF3" w:rsidRDefault="00157659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6552,9</w:t>
            </w:r>
          </w:p>
        </w:tc>
        <w:tc>
          <w:tcPr>
            <w:tcW w:w="900" w:type="dxa"/>
          </w:tcPr>
          <w:p w:rsidR="00101F10" w:rsidRDefault="00157659" w:rsidP="00FC397C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01F10" w:rsidRDefault="00157659" w:rsidP="0058325F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57659" w:rsidRPr="009A4A8C" w:rsidRDefault="00157659" w:rsidP="00E352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33570,5</w:t>
            </w:r>
          </w:p>
        </w:tc>
        <w:tc>
          <w:tcPr>
            <w:tcW w:w="900" w:type="dxa"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6552,9</w:t>
            </w:r>
          </w:p>
        </w:tc>
        <w:tc>
          <w:tcPr>
            <w:tcW w:w="900" w:type="dxa"/>
          </w:tcPr>
          <w:p w:rsidR="00157659" w:rsidRDefault="00157659" w:rsidP="00E352F7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E352F7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157659" w:rsidRPr="009A4A8C" w:rsidRDefault="00157659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57659" w:rsidRPr="009A4A8C" w:rsidRDefault="00157659" w:rsidP="00E352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33570,5</w:t>
            </w:r>
          </w:p>
        </w:tc>
        <w:tc>
          <w:tcPr>
            <w:tcW w:w="900" w:type="dxa"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6552,9</w:t>
            </w:r>
          </w:p>
        </w:tc>
        <w:tc>
          <w:tcPr>
            <w:tcW w:w="900" w:type="dxa"/>
          </w:tcPr>
          <w:p w:rsidR="00157659" w:rsidRDefault="00157659" w:rsidP="00E352F7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E352F7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bookmarkStart w:id="2" w:name="_GoBack" w:colFirst="2" w:colLast="8"/>
          </w:p>
        </w:tc>
        <w:tc>
          <w:tcPr>
            <w:tcW w:w="2202" w:type="dxa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57659" w:rsidRPr="009A4A8C" w:rsidRDefault="00157659" w:rsidP="00E352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33570,5</w:t>
            </w:r>
          </w:p>
        </w:tc>
        <w:tc>
          <w:tcPr>
            <w:tcW w:w="900" w:type="dxa"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157659" w:rsidP="00E352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6552,9</w:t>
            </w:r>
          </w:p>
        </w:tc>
        <w:tc>
          <w:tcPr>
            <w:tcW w:w="900" w:type="dxa"/>
          </w:tcPr>
          <w:p w:rsidR="00157659" w:rsidRDefault="00157659" w:rsidP="00E352F7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E352F7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bookmarkEnd w:id="2"/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A05" w:rsidRDefault="00B22A05">
      <w:r>
        <w:separator/>
      </w:r>
    </w:p>
  </w:endnote>
  <w:endnote w:type="continuationSeparator" w:id="0">
    <w:p w:rsidR="00B22A05" w:rsidRDefault="00B2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B25" w:rsidRDefault="00F01B25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01B25" w:rsidRDefault="00F01B25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B25" w:rsidRDefault="00F01B25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57659">
      <w:rPr>
        <w:rStyle w:val="ab"/>
        <w:noProof/>
      </w:rPr>
      <w:t>18</w:t>
    </w:r>
    <w:r>
      <w:rPr>
        <w:rStyle w:val="ab"/>
      </w:rPr>
      <w:fldChar w:fldCharType="end"/>
    </w:r>
  </w:p>
  <w:p w:rsidR="00F01B25" w:rsidRPr="00514F2F" w:rsidRDefault="00F01B25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A05" w:rsidRDefault="00B22A05">
      <w:r>
        <w:separator/>
      </w:r>
    </w:p>
  </w:footnote>
  <w:footnote w:type="continuationSeparator" w:id="0">
    <w:p w:rsidR="00B22A05" w:rsidRDefault="00B22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D33DC"/>
    <w:rsid w:val="000E069B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57659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95500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3E72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4BD1"/>
    <w:rsid w:val="00A730BC"/>
    <w:rsid w:val="00A77C39"/>
    <w:rsid w:val="00A8030E"/>
    <w:rsid w:val="00A833DF"/>
    <w:rsid w:val="00A83A19"/>
    <w:rsid w:val="00A83F4D"/>
    <w:rsid w:val="00A86D72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2A05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1B25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C397C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2655</TotalTime>
  <Pages>18</Pages>
  <Words>3059</Words>
  <Characters>17440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242</cp:revision>
  <cp:lastPrinted>2021-03-17T11:40:00Z</cp:lastPrinted>
  <dcterms:created xsi:type="dcterms:W3CDTF">2018-02-12T06:56:00Z</dcterms:created>
  <dcterms:modified xsi:type="dcterms:W3CDTF">2022-01-25T08:32:00Z</dcterms:modified>
</cp:coreProperties>
</file>