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5A5B78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2" o:spid="_x0000_i1025" type="#_x0000_t75" style="width:41.95pt;height:70.75pt;visibility:visible">
            <v:imagedata r:id="rId8" o:title=""/>
          </v:shape>
        </w:pic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 xml:space="preserve">Российская Федерация 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Ростовская область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октябрьский район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>Муниципальное образование «</w:t>
      </w:r>
      <w:r w:rsidR="00412EF8" w:rsidRPr="00E05835">
        <w:rPr>
          <w:b/>
          <w:sz w:val="28"/>
          <w:szCs w:val="28"/>
        </w:rPr>
        <w:t>Мокрологское</w:t>
      </w:r>
      <w:r w:rsidRPr="00E05835">
        <w:rPr>
          <w:b/>
          <w:sz w:val="28"/>
          <w:szCs w:val="28"/>
        </w:rPr>
        <w:t xml:space="preserve"> сельское поселение»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 xml:space="preserve">Администрация </w:t>
      </w:r>
      <w:r w:rsidR="00412EF8" w:rsidRPr="00E05835">
        <w:rPr>
          <w:b/>
          <w:sz w:val="28"/>
          <w:szCs w:val="28"/>
        </w:rPr>
        <w:t>Мокрологского</w:t>
      </w:r>
      <w:r w:rsidRPr="00E05835">
        <w:rPr>
          <w:b/>
          <w:sz w:val="28"/>
          <w:szCs w:val="28"/>
        </w:rPr>
        <w:t xml:space="preserve"> сельского поселения </w:t>
      </w:r>
    </w:p>
    <w:p w:rsidR="00F51F2D" w:rsidRPr="00E05835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постановление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E05835" w:rsidRDefault="00D26DF9" w:rsidP="00B8272D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16.03</w:t>
      </w:r>
      <w:r w:rsidR="0058325F" w:rsidRPr="00E05835">
        <w:rPr>
          <w:bCs/>
          <w:sz w:val="28"/>
          <w:szCs w:val="28"/>
        </w:rPr>
        <w:t>.2020</w:t>
      </w:r>
      <w:r w:rsidR="00B8272D" w:rsidRPr="00E05835">
        <w:rPr>
          <w:bCs/>
          <w:sz w:val="28"/>
          <w:szCs w:val="28"/>
        </w:rPr>
        <w:t xml:space="preserve">                                               </w:t>
      </w:r>
      <w:r w:rsidR="00B8272D" w:rsidRPr="00E05835">
        <w:rPr>
          <w:bCs/>
          <w:sz w:val="28"/>
          <w:szCs w:val="28"/>
        </w:rPr>
        <w:sym w:font="Times New Roman" w:char="2116"/>
      </w:r>
      <w:r w:rsidR="00450EE9" w:rsidRPr="00E0583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41</w:t>
      </w:r>
      <w:r w:rsidR="00B8272D" w:rsidRPr="00E05835">
        <w:rPr>
          <w:bCs/>
          <w:sz w:val="28"/>
          <w:szCs w:val="28"/>
        </w:rPr>
        <w:t xml:space="preserve">                                </w:t>
      </w:r>
      <w:r w:rsidR="00E05835">
        <w:rPr>
          <w:bCs/>
          <w:sz w:val="28"/>
          <w:szCs w:val="28"/>
        </w:rPr>
        <w:t xml:space="preserve">  </w:t>
      </w:r>
      <w:r w:rsidR="00B8272D" w:rsidRPr="00E05835">
        <w:rPr>
          <w:bCs/>
          <w:sz w:val="28"/>
          <w:szCs w:val="28"/>
        </w:rPr>
        <w:t>п. Новозарянский</w:t>
      </w:r>
    </w:p>
    <w:p w:rsidR="00B8272D" w:rsidRPr="00E05835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Мокрологского сельского поселения № 207 </w:t>
      </w:r>
    </w:p>
    <w:p w:rsidR="00B8272D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от 14.11.2018 «</w:t>
      </w:r>
      <w:r w:rsidR="00B8272D" w:rsidRPr="00E05835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Мокрологского сельского поселения Октябрьского района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«</w:t>
      </w:r>
      <w:r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Pr="00E05835">
        <w:rPr>
          <w:rFonts w:ascii="Times New Roman" w:hAnsi="Times New Roman"/>
          <w:sz w:val="28"/>
          <w:szCs w:val="28"/>
        </w:rPr>
        <w:t>»</w:t>
      </w:r>
      <w:r w:rsidRPr="00E05835">
        <w:rPr>
          <w:rFonts w:ascii="Times New Roman" w:hAnsi="Times New Roman"/>
          <w:sz w:val="28"/>
          <w:szCs w:val="28"/>
        </w:rPr>
        <w:tab/>
        <w:t xml:space="preserve"> </w:t>
      </w:r>
    </w:p>
    <w:p w:rsidR="00B8272D" w:rsidRDefault="00694480" w:rsidP="00450EE9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E05835"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В соответствии с решением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Собрания депутатов Мокрологского сельского поселения № </w:t>
      </w:r>
      <w:r w:rsidR="00D26DF9">
        <w:rPr>
          <w:rFonts w:ascii="Times New Roman" w:hAnsi="Times New Roman"/>
          <w:bCs/>
          <w:kern w:val="2"/>
          <w:sz w:val="28"/>
          <w:szCs w:val="28"/>
        </w:rPr>
        <w:t>155 от 16.03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.202</w:t>
      </w:r>
      <w:r w:rsidR="00D26DF9">
        <w:rPr>
          <w:rFonts w:ascii="Times New Roman" w:hAnsi="Times New Roman"/>
          <w:bCs/>
          <w:kern w:val="2"/>
          <w:sz w:val="28"/>
          <w:szCs w:val="28"/>
        </w:rPr>
        <w:t>1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«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 xml:space="preserve">О внесении изменений в решение Собрания депутатов Мокрологского сельского поселения </w:t>
      </w:r>
      <w:r w:rsidR="00921D28">
        <w:rPr>
          <w:rFonts w:ascii="Times New Roman" w:hAnsi="Times New Roman"/>
          <w:bCs/>
          <w:kern w:val="2"/>
          <w:sz w:val="28"/>
          <w:szCs w:val="28"/>
        </w:rPr>
        <w:t>№ 144 от 25.12.2020</w:t>
      </w:r>
      <w:r w:rsidR="00921D28" w:rsidRPr="00921D28">
        <w:rPr>
          <w:rFonts w:ascii="Times New Roman" w:hAnsi="Times New Roman"/>
          <w:bCs/>
          <w:kern w:val="2"/>
          <w:sz w:val="28"/>
          <w:szCs w:val="28"/>
        </w:rPr>
        <w:t xml:space="preserve"> «О бюджете Мокрологского сельского посел</w:t>
      </w:r>
      <w:r w:rsidR="00921D28">
        <w:rPr>
          <w:rFonts w:ascii="Times New Roman" w:hAnsi="Times New Roman"/>
          <w:bCs/>
          <w:kern w:val="2"/>
          <w:sz w:val="28"/>
          <w:szCs w:val="28"/>
        </w:rPr>
        <w:t>ения Октябрьского района на 2021 год и на плановый период 2022 и 2023</w:t>
      </w:r>
      <w:r w:rsidR="00921D28" w:rsidRPr="00921D28">
        <w:rPr>
          <w:rFonts w:ascii="Times New Roman" w:hAnsi="Times New Roman"/>
          <w:bCs/>
          <w:kern w:val="2"/>
          <w:sz w:val="28"/>
          <w:szCs w:val="28"/>
        </w:rPr>
        <w:t xml:space="preserve"> годов»</w:t>
      </w:r>
    </w:p>
    <w:p w:rsidR="005B3D5C" w:rsidRDefault="005B3D5C" w:rsidP="00B8272D">
      <w:pPr>
        <w:jc w:val="center"/>
        <w:rPr>
          <w:sz w:val="28"/>
          <w:szCs w:val="28"/>
        </w:rPr>
      </w:pPr>
    </w:p>
    <w:p w:rsidR="00B8272D" w:rsidRPr="00E05835" w:rsidRDefault="00B8272D" w:rsidP="00B8272D">
      <w:pPr>
        <w:jc w:val="center"/>
        <w:rPr>
          <w:sz w:val="28"/>
          <w:szCs w:val="28"/>
        </w:rPr>
      </w:pPr>
      <w:r w:rsidRPr="00E05835">
        <w:rPr>
          <w:sz w:val="28"/>
          <w:szCs w:val="28"/>
        </w:rPr>
        <w:t>ПОСТАНОВЛЯЮ:</w:t>
      </w:r>
    </w:p>
    <w:p w:rsidR="00B8272D" w:rsidRPr="00E05835" w:rsidRDefault="00B8272D" w:rsidP="00B8272D">
      <w:pPr>
        <w:jc w:val="center"/>
        <w:rPr>
          <w:sz w:val="28"/>
          <w:szCs w:val="28"/>
        </w:rPr>
      </w:pPr>
    </w:p>
    <w:p w:rsidR="00B8272D" w:rsidRPr="00E05835" w:rsidRDefault="00694480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B8272D" w:rsidRPr="00E05835">
        <w:rPr>
          <w:rFonts w:ascii="Times New Roman" w:hAnsi="Times New Roman"/>
          <w:sz w:val="28"/>
          <w:szCs w:val="28"/>
        </w:rPr>
        <w:t xml:space="preserve">1. </w:t>
      </w:r>
      <w:r w:rsidR="00450EE9" w:rsidRPr="00E05835">
        <w:rPr>
          <w:rFonts w:ascii="Times New Roman" w:hAnsi="Times New Roman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 w:rsidRPr="00E05835">
        <w:rPr>
          <w:rFonts w:ascii="Times New Roman" w:hAnsi="Times New Roman"/>
          <w:sz w:val="28"/>
          <w:szCs w:val="28"/>
        </w:rPr>
        <w:t>«</w:t>
      </w:r>
      <w:r w:rsidR="00B8272D"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="00B8272D" w:rsidRPr="00E05835">
        <w:rPr>
          <w:rFonts w:ascii="Times New Roman" w:hAnsi="Times New Roman"/>
          <w:sz w:val="28"/>
          <w:szCs w:val="28"/>
        </w:rPr>
        <w:t xml:space="preserve">» </w:t>
      </w:r>
      <w:r w:rsidR="00C07398">
        <w:rPr>
          <w:rFonts w:ascii="Times New Roman" w:hAnsi="Times New Roman"/>
          <w:sz w:val="28"/>
          <w:szCs w:val="28"/>
        </w:rPr>
        <w:t xml:space="preserve">в новой редакции, </w:t>
      </w:r>
      <w:r w:rsidR="00B8272D" w:rsidRPr="00E05835">
        <w:rPr>
          <w:rFonts w:ascii="Times New Roman" w:hAnsi="Times New Roman"/>
          <w:sz w:val="28"/>
          <w:szCs w:val="28"/>
        </w:rPr>
        <w:t>согласно приложению 1 к настоящему постановлению.</w:t>
      </w:r>
    </w:p>
    <w:p w:rsidR="00B8272D" w:rsidRPr="00E05835" w:rsidRDefault="00694480" w:rsidP="00450EE9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2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r w:rsidR="00450EE9" w:rsidRPr="00E0583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B8272D" w:rsidRPr="00E05835" w:rsidRDefault="00694480" w:rsidP="00694480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3</w:t>
      </w:r>
      <w:r w:rsidR="00B8272D" w:rsidRPr="00E05835">
        <w:rPr>
          <w:rFonts w:ascii="Times New Roman" w:hAnsi="Times New Roman"/>
          <w:sz w:val="28"/>
          <w:szCs w:val="28"/>
        </w:rPr>
        <w:t>. Контроль за исполнением настоящего постановления возложить на начальника финансово экономической службы И.А.Русову.</w:t>
      </w: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450EE9" w:rsidRPr="00E05835" w:rsidRDefault="00450EE9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B8272D" w:rsidRPr="00E05835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E05835" w:rsidRDefault="00B8272D" w:rsidP="00921D28">
            <w:pPr>
              <w:tabs>
                <w:tab w:val="left" w:pos="689"/>
              </w:tabs>
              <w:ind w:right="-284"/>
              <w:rPr>
                <w:bCs/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 </w:t>
            </w:r>
            <w:r w:rsidR="00921D28">
              <w:rPr>
                <w:bCs/>
                <w:sz w:val="28"/>
                <w:szCs w:val="28"/>
              </w:rPr>
              <w:t xml:space="preserve">         </w:t>
            </w:r>
            <w:r w:rsidR="00D26DF9">
              <w:rPr>
                <w:bCs/>
                <w:sz w:val="28"/>
                <w:szCs w:val="28"/>
              </w:rPr>
              <w:t>И.о.Главы</w:t>
            </w:r>
            <w:r w:rsidRPr="00E05835">
              <w:rPr>
                <w:bCs/>
                <w:sz w:val="28"/>
                <w:szCs w:val="28"/>
              </w:rPr>
              <w:t xml:space="preserve"> Администрации</w:t>
            </w:r>
          </w:p>
          <w:p w:rsidR="00B8272D" w:rsidRPr="00E05835" w:rsidRDefault="00B8272D" w:rsidP="00B8272D">
            <w:pPr>
              <w:ind w:right="-284"/>
              <w:rPr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D26DF9" w:rsidRDefault="00694480" w:rsidP="00921D28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 w:rsidRPr="00E05835">
              <w:rPr>
                <w:sz w:val="28"/>
                <w:szCs w:val="28"/>
              </w:rPr>
              <w:t xml:space="preserve">                              </w:t>
            </w:r>
            <w:r w:rsidR="00921D28">
              <w:rPr>
                <w:sz w:val="28"/>
                <w:szCs w:val="28"/>
              </w:rPr>
              <w:t xml:space="preserve">   </w:t>
            </w:r>
          </w:p>
          <w:p w:rsidR="00B8272D" w:rsidRPr="00E05835" w:rsidRDefault="00D26DF9" w:rsidP="00D26DF9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921D28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sz w:val="28"/>
                <w:szCs w:val="28"/>
              </w:rPr>
              <w:t>С.М.Донскова</w:t>
            </w:r>
          </w:p>
        </w:tc>
      </w:tr>
    </w:tbl>
    <w:p w:rsidR="00D26DF9" w:rsidRDefault="00D26DF9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D26DF9" w:rsidRDefault="00D26DF9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D26DF9" w:rsidRDefault="00D26DF9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B8272D" w:rsidRPr="00E05835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lastRenderedPageBreak/>
        <w:t xml:space="preserve">Приложение </w:t>
      </w:r>
    </w:p>
    <w:p w:rsidR="00B8272D" w:rsidRPr="00E05835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Pr="00E05835" w:rsidRDefault="00D26DF9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16.03</w:t>
      </w:r>
      <w:r w:rsidR="00C07398">
        <w:rPr>
          <w:rStyle w:val="FontStyle11"/>
          <w:sz w:val="28"/>
          <w:szCs w:val="28"/>
          <w:lang w:val="ru-RU"/>
        </w:rPr>
        <w:t>.2</w:t>
      </w:r>
      <w:r>
        <w:rPr>
          <w:rStyle w:val="FontStyle11"/>
          <w:sz w:val="28"/>
          <w:szCs w:val="28"/>
          <w:lang w:val="ru-RU"/>
        </w:rPr>
        <w:t>021 № 41</w:t>
      </w: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ПАСПОРТ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caps/>
          <w:kern w:val="28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5873"/>
      </w:tblGrid>
      <w:tr w:rsidR="00B8272D" w:rsidRPr="00E05835" w:rsidTr="00B8272D">
        <w:tc>
          <w:tcPr>
            <w:tcW w:w="4077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Pr="00E05835">
              <w:rPr>
                <w:spacing w:val="-2"/>
                <w:kern w:val="28"/>
                <w:sz w:val="28"/>
                <w:szCs w:val="28"/>
                <w:lang w:eastAsia="en-US"/>
              </w:rPr>
              <w:t>Муниципальная политика</w:t>
            </w: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Финансово экономическая служба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Arial"/>
                <w:kern w:val="24"/>
                <w:sz w:val="28"/>
                <w:szCs w:val="28"/>
                <w:lang w:eastAsia="ar-SA"/>
              </w:rPr>
              <w:t xml:space="preserve"> «</w:t>
            </w:r>
            <w:r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>
              <w:rPr>
                <w:rFonts w:eastAsia="Arial"/>
                <w:kern w:val="24"/>
                <w:sz w:val="28"/>
                <w:szCs w:val="28"/>
                <w:lang w:eastAsia="ar-SA"/>
              </w:rPr>
              <w:t>»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Развитие муниципальной службы в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формирования качественного, профессионального состава муниципальной службы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Мокрологского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сельского поселения;</w:t>
            </w:r>
          </w:p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611317">
              <w:rPr>
                <w:sz w:val="28"/>
                <w:szCs w:val="28"/>
              </w:rPr>
              <w:t>совершенствование управления кадровым составом муниципальной  и системы профессионального развития муниципальных  служащих</w:t>
            </w:r>
            <w:r w:rsidRPr="00611317">
              <w:rPr>
                <w:kern w:val="2"/>
                <w:sz w:val="28"/>
                <w:szCs w:val="28"/>
              </w:rPr>
              <w:t>;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</w:rPr>
              <w:t>повышение роли институтов гражданского общества в реализации Стратегии социально-</w:t>
            </w:r>
            <w:r w:rsidRPr="00611317">
              <w:rPr>
                <w:kern w:val="2"/>
                <w:sz w:val="28"/>
                <w:szCs w:val="28"/>
              </w:rPr>
              <w:lastRenderedPageBreak/>
              <w:t>экономического развития М</w:t>
            </w:r>
            <w:r>
              <w:rPr>
                <w:kern w:val="2"/>
                <w:sz w:val="28"/>
                <w:szCs w:val="28"/>
              </w:rPr>
              <w:t>окрологского</w:t>
            </w:r>
            <w:r w:rsidRPr="00591BB2">
              <w:rPr>
                <w:kern w:val="2"/>
                <w:sz w:val="28"/>
                <w:szCs w:val="28"/>
              </w:rPr>
              <w:t xml:space="preserve"> </w:t>
            </w:r>
            <w:r w:rsidRPr="00611317">
              <w:rPr>
                <w:kern w:val="2"/>
                <w:sz w:val="28"/>
                <w:szCs w:val="28"/>
              </w:rPr>
              <w:t>сельского поселения на период до 2030 года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муниципальных служащих, получивших дополнительное профессиональное образование;</w:t>
            </w:r>
          </w:p>
          <w:p w:rsidR="00B8272D" w:rsidRPr="00F01A19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специалистов до 30 лет, имеющих стаж муниципальной службы более 3 лет;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D26DF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2329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0,5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поселения: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4615,8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4442,8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D26DF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505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2,5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4589,7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4589,7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F17A7D" w:rsidRDefault="00F17A7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 счет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областного 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0A4875" w:rsidRDefault="00B8272D" w:rsidP="00B8272D">
            <w:pPr>
              <w:jc w:val="both"/>
              <w:rPr>
                <w:sz w:val="28"/>
                <w:szCs w:val="28"/>
              </w:rPr>
            </w:pPr>
            <w:r w:rsidRPr="000A4875">
              <w:rPr>
                <w:sz w:val="28"/>
                <w:szCs w:val="28"/>
              </w:rPr>
              <w:t>повышение качества муниципального управления;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совершенствование управления кадровым составом муниципальной службы;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lastRenderedPageBreak/>
              <w:t>повышение уровня профессиональных компетенций муниципальных служащих;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результативности  деятельности органов местного самоуправления</w:t>
            </w:r>
          </w:p>
          <w:p w:rsidR="00B8272D" w:rsidRPr="00FF0822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0A4875">
              <w:rPr>
                <w:kern w:val="2"/>
                <w:sz w:val="28"/>
                <w:szCs w:val="28"/>
              </w:rPr>
              <w:t>обеспечение реализации права участника ассоциации «Совет муниципальных образований РО»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B8272D" w:rsidRPr="00C82EBE">
        <w:rPr>
          <w:spacing w:val="-2"/>
          <w:kern w:val="28"/>
          <w:sz w:val="28"/>
          <w:szCs w:val="28"/>
          <w:lang w:eastAsia="en-US"/>
        </w:rPr>
        <w:t>Развитие муниципального управления и муниципальной</w:t>
      </w:r>
      <w:r w:rsidR="00B8272D" w:rsidRPr="00C82EBE">
        <w:rPr>
          <w:kern w:val="2"/>
          <w:sz w:val="28"/>
          <w:szCs w:val="28"/>
          <w:lang w:eastAsia="en-US"/>
        </w:rPr>
        <w:t xml:space="preserve"> службы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3"/>
        <w:gridCol w:w="5890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B8272D"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="00B8272D"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 экономическая служба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повышение качества муниципального управления;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</w:rPr>
              <w:t xml:space="preserve">обеспечение профессионального развития муниципальных служащих в </w:t>
            </w:r>
            <w:r>
              <w:rPr>
                <w:kern w:val="2"/>
                <w:sz w:val="28"/>
                <w:szCs w:val="28"/>
              </w:rPr>
              <w:t>Мокрологском сельском поселении</w:t>
            </w:r>
            <w:r w:rsidRPr="00643277">
              <w:rPr>
                <w:kern w:val="2"/>
                <w:sz w:val="28"/>
                <w:szCs w:val="28"/>
              </w:rPr>
              <w:t>;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 в Мокрологском сельском поселении;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развитие системы общественного самоуправления в Мокрологском сельском поселении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лиц, назначенных на должности муниципальной службы из муниципальных резервов управленческих кадров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муниципальных служащих, имеющих высшее образование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оля размещенных (опубликованных)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правовой информации на официальном </w:t>
            </w:r>
            <w:r>
              <w:rPr>
                <w:kern w:val="2"/>
                <w:sz w:val="28"/>
                <w:szCs w:val="28"/>
                <w:lang w:eastAsia="en-US"/>
              </w:rPr>
              <w:t>сайте 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(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http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://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mokrologskoe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.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ru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/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) в информационно-телекоммуникационной сети «Интернет» к общему количеству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правовой информации, подлежащих размещению (опубликованию) в соответствии с законодательством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D26DF9">
              <w:rPr>
                <w:rFonts w:eastAsia="Calibri"/>
                <w:spacing w:val="-4"/>
                <w:sz w:val="28"/>
                <w:szCs w:val="28"/>
                <w:lang w:eastAsia="en-US"/>
              </w:rPr>
              <w:t>2329</w:t>
            </w:r>
            <w:r w:rsidR="00F85B32">
              <w:rPr>
                <w:rFonts w:eastAsia="Calibri"/>
                <w:spacing w:val="-4"/>
                <w:sz w:val="28"/>
                <w:szCs w:val="28"/>
                <w:lang w:eastAsia="en-US"/>
              </w:rPr>
              <w:t>0,5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Default="00B8272D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D26DF9">
              <w:rPr>
                <w:rFonts w:eastAsia="Calibri"/>
                <w:sz w:val="28"/>
                <w:szCs w:val="28"/>
                <w:lang w:eastAsia="en-US"/>
              </w:rPr>
              <w:t>2329</w:t>
            </w:r>
            <w:r w:rsidR="00F85B32">
              <w:rPr>
                <w:rFonts w:eastAsia="Calibri"/>
                <w:sz w:val="28"/>
                <w:szCs w:val="28"/>
                <w:lang w:eastAsia="en-US"/>
              </w:rPr>
              <w:t>0,5</w:t>
            </w:r>
            <w:r w:rsidR="00F17A7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4615,8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–4442,8 тыс. рублей</w:t>
            </w:r>
          </w:p>
          <w:p w:rsidR="00F85B32" w:rsidRPr="00F85B32" w:rsidRDefault="00D26DF9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505</w:t>
            </w:r>
            <w:r w:rsidR="00F85B32"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2,5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–4589,7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4589,7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за счет областного 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2029 год – 0,0 тыс. рублей</w:t>
            </w:r>
          </w:p>
          <w:p w:rsidR="008C1D2A" w:rsidRPr="008C1D2A" w:rsidRDefault="00F17A7D" w:rsidP="00F17A7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0,0 тыс. рублей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улучшение значений показателей эффективности </w:t>
            </w:r>
            <w:r>
              <w:rPr>
                <w:kern w:val="2"/>
                <w:sz w:val="28"/>
                <w:szCs w:val="28"/>
                <w:lang w:eastAsia="en-US"/>
              </w:rPr>
              <w:t>повышение уровня профессионального развития муниципальных служащих и иных лиц, занятых в системе местного самоуправления в Мокрологском сельском поселении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B922A2">
        <w:rPr>
          <w:kern w:val="2"/>
          <w:sz w:val="28"/>
          <w:szCs w:val="28"/>
          <w:lang w:eastAsia="en-US"/>
        </w:rPr>
        <w:t xml:space="preserve">Приоритеты и цели </w:t>
      </w:r>
      <w:r>
        <w:rPr>
          <w:kern w:val="2"/>
          <w:sz w:val="28"/>
          <w:szCs w:val="28"/>
          <w:lang w:eastAsia="en-US"/>
        </w:rPr>
        <w:t>муниципальной</w:t>
      </w:r>
      <w:r w:rsidRPr="00B922A2">
        <w:rPr>
          <w:kern w:val="2"/>
          <w:sz w:val="28"/>
          <w:szCs w:val="28"/>
          <w:lang w:eastAsia="en-US"/>
        </w:rPr>
        <w:t xml:space="preserve"> политики </w:t>
      </w: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Мокрологского сельского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местного самоуправления является одним из важнейших системообразующих этапов в становлении современной политической системы России.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органах муниципального управления, являются на сегодня особо актуальными.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Состав кадрового резерва формируется с учетом выявленной потребности. Замещение вакансий осуществляется в основном из состава кадрового резерва. 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муниципального управления.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Реализация Программы позволит внедрить на муниципальной службе и в дальнейшем развивать новые принципы кадровой политики, современные </w:t>
      </w:r>
      <w:r>
        <w:rPr>
          <w:kern w:val="2"/>
          <w:sz w:val="28"/>
          <w:szCs w:val="28"/>
        </w:rPr>
        <w:lastRenderedPageBreak/>
        <w:t>информационные и управленческие технологии, повысить эффективность и результативность муниципальной службы.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F51F2D" w:rsidRPr="000D3000" w:rsidRDefault="00D26DF9" w:rsidP="003049F3">
      <w:pPr>
        <w:rPr>
          <w:sz w:val="28"/>
        </w:rPr>
      </w:pPr>
      <w:r>
        <w:rPr>
          <w:sz w:val="28"/>
        </w:rPr>
        <w:t>Старший инспектор ВУС</w:t>
      </w:r>
      <w:r w:rsidR="00F51F2D">
        <w:rPr>
          <w:sz w:val="28"/>
        </w:rPr>
        <w:tab/>
      </w:r>
      <w:r w:rsidR="000B5F1C">
        <w:rPr>
          <w:sz w:val="28"/>
        </w:rPr>
        <w:t xml:space="preserve">                                  </w:t>
      </w:r>
      <w:r w:rsidR="00F51F2D">
        <w:rPr>
          <w:sz w:val="28"/>
        </w:rPr>
        <w:tab/>
      </w:r>
      <w:r w:rsidR="00473A9E">
        <w:rPr>
          <w:sz w:val="28"/>
        </w:rPr>
        <w:t xml:space="preserve">                  </w:t>
      </w:r>
      <w:r>
        <w:rPr>
          <w:sz w:val="28"/>
        </w:rPr>
        <w:t>М.П.Фомина</w:t>
      </w:r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5835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3570FF" w:rsidRDefault="004A209B" w:rsidP="004A209B">
      <w:pPr>
        <w:jc w:val="right"/>
      </w:pPr>
      <w:r w:rsidRPr="003570FF">
        <w:t>«Муниципальная  политика»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Pr="00170345" w:rsidRDefault="004A209B" w:rsidP="00170345">
      <w:pPr>
        <w:jc w:val="center"/>
        <w:rPr>
          <w:sz w:val="24"/>
          <w:szCs w:val="24"/>
        </w:rPr>
      </w:pPr>
      <w:bookmarkStart w:id="1" w:name="Par400"/>
      <w:bookmarkEnd w:id="1"/>
      <w:r w:rsidRPr="00170345">
        <w:rPr>
          <w:sz w:val="24"/>
          <w:szCs w:val="24"/>
        </w:rPr>
        <w:t>Сведения</w:t>
      </w:r>
    </w:p>
    <w:p w:rsidR="004A209B" w:rsidRPr="00170345" w:rsidRDefault="004A209B" w:rsidP="004A209B">
      <w:pPr>
        <w:jc w:val="center"/>
        <w:rPr>
          <w:sz w:val="24"/>
          <w:szCs w:val="24"/>
        </w:rPr>
      </w:pPr>
      <w:r w:rsidRPr="00170345">
        <w:rPr>
          <w:sz w:val="24"/>
          <w:szCs w:val="24"/>
        </w:rPr>
        <w:t>о показателях государственной программы, подпрограмм муниципальной программы и их значениях</w:t>
      </w: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5"/>
        <w:gridCol w:w="2219"/>
        <w:gridCol w:w="1254"/>
        <w:gridCol w:w="1255"/>
        <w:gridCol w:w="1114"/>
        <w:gridCol w:w="1248"/>
        <w:gridCol w:w="7"/>
        <w:gridCol w:w="627"/>
        <w:gridCol w:w="627"/>
        <w:gridCol w:w="628"/>
        <w:gridCol w:w="627"/>
        <w:gridCol w:w="628"/>
        <w:gridCol w:w="627"/>
        <w:gridCol w:w="627"/>
        <w:gridCol w:w="628"/>
        <w:gridCol w:w="627"/>
        <w:gridCol w:w="628"/>
        <w:gridCol w:w="627"/>
        <w:gridCol w:w="628"/>
      </w:tblGrid>
      <w:tr w:rsidR="00F51F2D" w:rsidRPr="00170345" w:rsidTr="0031579E">
        <w:trPr>
          <w:tblHeader/>
        </w:trPr>
        <w:tc>
          <w:tcPr>
            <w:tcW w:w="481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№</w:t>
            </w:r>
          </w:p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199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170345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13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EF5E77" w:rsidRPr="00170345" w:rsidTr="00872359">
        <w:trPr>
          <w:tblHeader/>
        </w:trPr>
        <w:tc>
          <w:tcPr>
            <w:tcW w:w="481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2017 </w:t>
            </w:r>
          </w:p>
        </w:tc>
        <w:tc>
          <w:tcPr>
            <w:tcW w:w="1243" w:type="dxa"/>
            <w:gridSpan w:val="2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2018 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F51F2D" w:rsidRPr="00170345" w:rsidRDefault="00F51F2D" w:rsidP="0031579E">
      <w:pPr>
        <w:widowControl w:val="0"/>
        <w:spacing w:line="228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69"/>
        <w:gridCol w:w="2218"/>
        <w:gridCol w:w="1248"/>
        <w:gridCol w:w="1254"/>
        <w:gridCol w:w="1116"/>
        <w:gridCol w:w="1257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30"/>
      </w:tblGrid>
      <w:tr w:rsidR="00872359" w:rsidRPr="00170345" w:rsidTr="00427701">
        <w:trPr>
          <w:tblHeader/>
        </w:trPr>
        <w:tc>
          <w:tcPr>
            <w:tcW w:w="46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18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1. </w:t>
            </w:r>
            <w:r w:rsidR="004A209B" w:rsidRPr="00170345">
              <w:rPr>
                <w:sz w:val="24"/>
                <w:szCs w:val="24"/>
              </w:rPr>
              <w:t>Муниципальная программа Мокрологского сельского поселения «Муниципальная политика»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специалистов до 30 лет, имеющих стаж муниципальной службы более 3 лет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170345">
              <w:rPr>
                <w:bCs/>
                <w:kern w:val="2"/>
                <w:sz w:val="24"/>
                <w:szCs w:val="24"/>
              </w:rPr>
              <w:t>«</w:t>
            </w:r>
            <w:r w:rsidR="00170345" w:rsidRPr="00170345">
              <w:rPr>
                <w:sz w:val="24"/>
                <w:szCs w:val="24"/>
              </w:rPr>
              <w:t>Развитие муниципального управления и муниципальной службы</w:t>
            </w:r>
            <w:r w:rsidRPr="00170345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1.1. </w:t>
            </w:r>
            <w:r w:rsidRPr="00170345">
              <w:rPr>
                <w:sz w:val="24"/>
                <w:szCs w:val="24"/>
              </w:rPr>
              <w:t xml:space="preserve">Доля лиц, назначенных на должности муниципальной службы из муниципальных резервов </w:t>
            </w:r>
            <w:r w:rsidRPr="00170345">
              <w:rPr>
                <w:sz w:val="24"/>
                <w:szCs w:val="24"/>
              </w:rPr>
              <w:lastRenderedPageBreak/>
              <w:t>управленческих кадров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тыс. </w:t>
            </w:r>
          </w:p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 w:rsidRPr="00170345">
              <w:rPr>
                <w:bCs/>
                <w:spacing w:val="-24"/>
                <w:sz w:val="24"/>
                <w:szCs w:val="24"/>
              </w:rPr>
              <w:t>30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 w:rsidRPr="00170345">
              <w:rPr>
                <w:bCs/>
                <w:spacing w:val="-16"/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1.2. </w:t>
            </w:r>
            <w:r w:rsidRPr="00170345">
              <w:rPr>
                <w:sz w:val="24"/>
                <w:szCs w:val="24"/>
              </w:rPr>
              <w:t>Доля муниципальных служащих, имеющих высшее образование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55</w:t>
            </w:r>
          </w:p>
        </w:tc>
      </w:tr>
      <w:tr w:rsidR="00427701" w:rsidRPr="00170345" w:rsidTr="00427701">
        <w:tc>
          <w:tcPr>
            <w:tcW w:w="469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218" w:type="dxa"/>
          </w:tcPr>
          <w:p w:rsidR="00427701" w:rsidRPr="00170345" w:rsidRDefault="00427701" w:rsidP="00170345">
            <w:pPr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1.3. </w:t>
            </w:r>
            <w:r w:rsidRPr="00170345">
              <w:rPr>
                <w:sz w:val="24"/>
                <w:szCs w:val="24"/>
              </w:rPr>
              <w:t xml:space="preserve">Доля размещенных (опубликованных) нормативных правовых актов Администрации Мокрологского сельского поселения и иной </w:t>
            </w:r>
          </w:p>
          <w:p w:rsidR="00427701" w:rsidRPr="00170345" w:rsidRDefault="00427701" w:rsidP="0017034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 xml:space="preserve">правовой информации на официальном сайте Администрации Мокрологского сельского поселения </w:t>
            </w:r>
            <w:r w:rsidRPr="00427701">
              <w:rPr>
                <w:sz w:val="24"/>
                <w:szCs w:val="24"/>
              </w:rPr>
              <w:t>(</w:t>
            </w:r>
            <w:r w:rsidRPr="00427701">
              <w:rPr>
                <w:sz w:val="24"/>
                <w:szCs w:val="24"/>
                <w:lang w:val="en-US"/>
              </w:rPr>
              <w:t>http</w:t>
            </w:r>
            <w:r w:rsidRPr="00427701">
              <w:rPr>
                <w:sz w:val="24"/>
                <w:szCs w:val="24"/>
              </w:rPr>
              <w:t>://</w:t>
            </w:r>
            <w:r w:rsidRPr="00427701">
              <w:rPr>
                <w:sz w:val="24"/>
                <w:szCs w:val="24"/>
                <w:lang w:val="en-US"/>
              </w:rPr>
              <w:t>mokrologskoe</w:t>
            </w:r>
            <w:r w:rsidRPr="00427701">
              <w:rPr>
                <w:sz w:val="24"/>
                <w:szCs w:val="24"/>
              </w:rPr>
              <w:t>.</w:t>
            </w:r>
            <w:r w:rsidRPr="00427701">
              <w:rPr>
                <w:sz w:val="24"/>
                <w:szCs w:val="24"/>
                <w:lang w:val="en-US"/>
              </w:rPr>
              <w:t>ru</w:t>
            </w:r>
            <w:r w:rsidRPr="00427701">
              <w:rPr>
                <w:sz w:val="24"/>
                <w:szCs w:val="24"/>
              </w:rPr>
              <w:t>/) в</w:t>
            </w:r>
            <w:r w:rsidRPr="00170345">
              <w:rPr>
                <w:sz w:val="24"/>
                <w:szCs w:val="24"/>
              </w:rPr>
              <w:t xml:space="preserve"> информационно-телекоммуникационной сети «Интернет» к общему количеству нормативных правовых актов Администрации Мокрологского сельского </w:t>
            </w:r>
            <w:r w:rsidRPr="00170345">
              <w:rPr>
                <w:sz w:val="24"/>
                <w:szCs w:val="24"/>
              </w:rPr>
              <w:lastRenderedPageBreak/>
              <w:t>поселения и иной правовой информации, подлежащих размещению (опубликованию) в соответствии с законодательством</w:t>
            </w:r>
          </w:p>
        </w:tc>
        <w:tc>
          <w:tcPr>
            <w:tcW w:w="1248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1257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30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</w:tr>
    </w:tbl>
    <w:p w:rsidR="00170345" w:rsidRDefault="00170345" w:rsidP="0031579E">
      <w:pPr>
        <w:jc w:val="right"/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170345" w:rsidRDefault="00170345" w:rsidP="00170345">
      <w:pPr>
        <w:tabs>
          <w:tab w:val="left" w:pos="11270"/>
        </w:tabs>
        <w:jc w:val="right"/>
        <w:rPr>
          <w:sz w:val="28"/>
          <w:szCs w:val="28"/>
        </w:rPr>
      </w:pPr>
      <w:r w:rsidRPr="003570FF">
        <w:t>«Муниципальная 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 w:rsidRPr="001C2476">
        <w:rPr>
          <w:sz w:val="24"/>
          <w:szCs w:val="24"/>
        </w:rPr>
        <w:t>Перечень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C2476">
        <w:rPr>
          <w:sz w:val="24"/>
          <w:szCs w:val="24"/>
        </w:rPr>
        <w:t>подпрограмм, основных мероприятий и мероприятий муниципальной  программы</w:t>
      </w:r>
      <w:r>
        <w:rPr>
          <w:sz w:val="24"/>
          <w:szCs w:val="24"/>
        </w:rPr>
        <w:t xml:space="preserve"> «Муниципальная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26"/>
        <w:gridCol w:w="13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№</w:t>
            </w:r>
            <w:r w:rsidRPr="00C12178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Номер и наименование    </w:t>
            </w:r>
            <w:r w:rsidRPr="00C12178">
              <w:rPr>
                <w:sz w:val="24"/>
                <w:szCs w:val="24"/>
              </w:rPr>
              <w:br/>
              <w:t>основного мероприятия,</w:t>
            </w:r>
          </w:p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Срок</w:t>
            </w:r>
            <w:r>
              <w:rPr>
                <w:sz w:val="24"/>
                <w:szCs w:val="24"/>
              </w:rPr>
              <w:t xml:space="preserve"> (годы)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Ожидаемый     </w:t>
            </w:r>
            <w:r w:rsidRPr="00C12178">
              <w:rPr>
                <w:sz w:val="24"/>
                <w:szCs w:val="24"/>
              </w:rPr>
              <w:br/>
              <w:t xml:space="preserve">непосредственный </w:t>
            </w:r>
            <w:r w:rsidRPr="00C12178">
              <w:rPr>
                <w:sz w:val="24"/>
                <w:szCs w:val="24"/>
              </w:rPr>
              <w:br/>
              <w:t xml:space="preserve">результат     </w:t>
            </w:r>
            <w:r w:rsidRPr="00C1217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Последствия </w:t>
            </w:r>
            <w:r w:rsidRPr="00C12178">
              <w:rPr>
                <w:sz w:val="24"/>
                <w:szCs w:val="24"/>
              </w:rPr>
              <w:br/>
              <w:t xml:space="preserve">нереализации основного   </w:t>
            </w:r>
            <w:r w:rsidRPr="00C12178">
              <w:rPr>
                <w:sz w:val="24"/>
                <w:szCs w:val="24"/>
              </w:rPr>
              <w:br/>
              <w:t xml:space="preserve">мероприятия, мероприятия ведомственной </w:t>
            </w:r>
            <w:r w:rsidRPr="00C12178">
              <w:rPr>
                <w:sz w:val="24"/>
                <w:szCs w:val="24"/>
              </w:rPr>
              <w:br/>
              <w:t xml:space="preserve"> целевой    </w:t>
            </w:r>
            <w:r w:rsidRPr="00C12178">
              <w:rPr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Связь с </w:t>
            </w:r>
            <w:r w:rsidRPr="00C12178">
              <w:rPr>
                <w:sz w:val="24"/>
                <w:szCs w:val="24"/>
              </w:rPr>
              <w:br/>
              <w:t>показателями   муниципальной</w:t>
            </w:r>
            <w:r w:rsidRPr="00C12178">
              <w:rPr>
                <w:sz w:val="24"/>
                <w:szCs w:val="24"/>
              </w:rPr>
              <w:br/>
              <w:t xml:space="preserve">программы    </w:t>
            </w:r>
            <w:r w:rsidRPr="00C1217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начала 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окончания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6</w:t>
            </w:r>
          </w:p>
        </w:tc>
        <w:tc>
          <w:tcPr>
            <w:tcW w:w="22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7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8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Цель 1. Повышение качества муниципального управления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Задача 1 подпрограммы 1 Обеспечение профессионального развития муниципальных служащих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Основное мероприятие 1.1 </w:t>
            </w:r>
            <w:r w:rsidR="00C04A94" w:rsidRPr="00C04A94">
              <w:rPr>
                <w:sz w:val="24"/>
                <w:szCs w:val="24"/>
              </w:rPr>
              <w:t>Дополнительное профессиональное образование лиц, замещающих выборные муниципальные должности,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повышение уровня профессионального развития муниципальных служащих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Замедление развития муниципальной службы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Задача 2 подпрограммы 1</w:t>
            </w:r>
          </w:p>
          <w:p w:rsidR="00170345" w:rsidRPr="00C12178" w:rsidRDefault="00170345" w:rsidP="00170345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Повышение эффективности деятельности органов местного самоуправления в </w:t>
            </w:r>
            <w:r>
              <w:rPr>
                <w:sz w:val="24"/>
                <w:szCs w:val="24"/>
              </w:rPr>
              <w:t>Мокрологском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Повышение социальной напряженности в связи с неэффективным осуществлением органами местного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самоуправления своих полномочий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2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мероприятие 1.3.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Организация проведения аттестации рабочих мест по условиям труда в администрации</w:t>
            </w:r>
            <w:r w:rsidRPr="00C91330">
              <w:rPr>
                <w:sz w:val="22"/>
              </w:rPr>
              <w:t xml:space="preserve"> </w:t>
            </w:r>
            <w:r>
              <w:rPr>
                <w:sz w:val="22"/>
              </w:rPr>
              <w:t>М</w:t>
            </w:r>
            <w:r w:rsidR="005E5567">
              <w:rPr>
                <w:sz w:val="22"/>
              </w:rPr>
              <w:t>окрологского</w:t>
            </w:r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Задача 3  подпрограммы 1 Развитие системы общественного самоуправления в </w:t>
            </w:r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E5567">
              <w:rPr>
                <w:color w:val="000000"/>
                <w:sz w:val="24"/>
                <w:szCs w:val="24"/>
                <w:lang w:eastAsia="en-US"/>
              </w:rPr>
              <w:t>окрологском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Основное мероприятие 1.4.</w:t>
            </w:r>
          </w:p>
          <w:p w:rsidR="00170345" w:rsidRPr="00C12178" w:rsidRDefault="00C04A94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4A94">
              <w:rPr>
                <w:sz w:val="24"/>
                <w:szCs w:val="24"/>
              </w:rPr>
              <w:t>Расходы на выплаты по оплате труда работников Администрации Мокрологского сельского поселения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1.3.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170345" w:rsidRDefault="00170345" w:rsidP="0017034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39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12178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1.5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Официальная публикация нормативно-правовых актов сельского поселения, проектов правовых актов и иных информационных технологий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04A94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Default="00C04A94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8C6FA5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1.6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04A94">
              <w:rPr>
                <w:sz w:val="22"/>
              </w:rPr>
              <w:t xml:space="preserve">Расходы на обеспечение функций Администрации Мокрологского </w:t>
            </w:r>
            <w:r w:rsidRPr="00C04A94">
              <w:rPr>
                <w:sz w:val="22"/>
              </w:rPr>
              <w:lastRenderedPageBreak/>
              <w:t>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 xml:space="preserve">Мокрологского сельского </w:t>
            </w:r>
            <w:r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Повышение эффективности деятельности </w:t>
            </w:r>
            <w:r w:rsidRPr="00C12178">
              <w:rPr>
                <w:color w:val="000000"/>
                <w:sz w:val="24"/>
                <w:szCs w:val="24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В случае не реализации основного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</w:tr>
    </w:tbl>
    <w:p w:rsidR="00F51F2D" w:rsidRPr="00170345" w:rsidRDefault="00F51F2D" w:rsidP="00170345">
      <w:pPr>
        <w:tabs>
          <w:tab w:val="left" w:pos="4746"/>
        </w:tabs>
        <w:rPr>
          <w:sz w:val="28"/>
          <w:szCs w:val="28"/>
        </w:rPr>
      </w:pPr>
    </w:p>
    <w:p w:rsidR="005E5567" w:rsidRDefault="005E5567" w:rsidP="005E5567">
      <w:pPr>
        <w:jc w:val="right"/>
      </w:pPr>
      <w:bookmarkStart w:id="2" w:name="Par487"/>
      <w:bookmarkEnd w:id="2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F51F2D" w:rsidRPr="00872359" w:rsidRDefault="005E5567" w:rsidP="005E5567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бюджета </w:t>
      </w:r>
      <w:r>
        <w:rPr>
          <w:sz w:val="22"/>
          <w:szCs w:val="22"/>
        </w:rPr>
        <w:t xml:space="preserve">Мокрологского сельского поселения </w:t>
      </w:r>
      <w:r w:rsidRPr="004603AF">
        <w:rPr>
          <w:sz w:val="22"/>
          <w:szCs w:val="22"/>
        </w:rPr>
        <w:t xml:space="preserve">на реализацию муниципальной программы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2268"/>
        <w:gridCol w:w="851"/>
        <w:gridCol w:w="647"/>
        <w:gridCol w:w="737"/>
        <w:gridCol w:w="709"/>
        <w:gridCol w:w="850"/>
        <w:gridCol w:w="709"/>
        <w:gridCol w:w="709"/>
        <w:gridCol w:w="708"/>
        <w:gridCol w:w="761"/>
        <w:gridCol w:w="709"/>
        <w:gridCol w:w="657"/>
        <w:gridCol w:w="708"/>
        <w:gridCol w:w="709"/>
        <w:gridCol w:w="567"/>
        <w:gridCol w:w="567"/>
        <w:gridCol w:w="567"/>
        <w:gridCol w:w="709"/>
      </w:tblGrid>
      <w:tr w:rsidR="005E5567" w:rsidRPr="00E10DBC" w:rsidTr="005E5567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Номер и наименование </w:t>
            </w:r>
            <w:r w:rsidRPr="00E10DBC">
              <w:br/>
              <w:t>подпрограммы, основного мероприятия подпрограммы,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Ответственный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исполнитель,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соисполнители,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Код бюджетной   </w:t>
            </w:r>
            <w:r w:rsidRPr="00E10DBC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Объем расходов всего</w:t>
            </w:r>
            <w:r w:rsidRPr="00E10DBC">
              <w:br/>
              <w:t>(тыс. рублей),</w:t>
            </w:r>
          </w:p>
          <w:p w:rsidR="005E5567" w:rsidRPr="00E10DBC" w:rsidRDefault="005A5B78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5E5567" w:rsidRPr="00E10DBC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 том числе по годам реализации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10DBC">
              <w:t xml:space="preserve">муниципальной программы, </w:t>
            </w:r>
            <w:hyperlink w:anchor="Par871" w:history="1">
              <w:r w:rsidRPr="00E10DBC">
                <w:t>&lt;2&gt;</w:t>
              </w:r>
            </w:hyperlink>
          </w:p>
        </w:tc>
      </w:tr>
      <w:tr w:rsidR="005E5567" w:rsidRPr="00E10DBC" w:rsidTr="00F85B32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ГРБС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РзПр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2023</w:t>
            </w: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2030</w:t>
            </w:r>
          </w:p>
        </w:tc>
      </w:tr>
      <w:tr w:rsidR="005E5567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</w:t>
            </w:r>
          </w:p>
        </w:tc>
        <w:tc>
          <w:tcPr>
            <w:tcW w:w="226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3</w:t>
            </w:r>
          </w:p>
        </w:tc>
        <w:tc>
          <w:tcPr>
            <w:tcW w:w="64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4</w:t>
            </w:r>
          </w:p>
        </w:tc>
        <w:tc>
          <w:tcPr>
            <w:tcW w:w="73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5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6</w:t>
            </w:r>
          </w:p>
        </w:tc>
        <w:tc>
          <w:tcPr>
            <w:tcW w:w="850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7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9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10</w:t>
            </w:r>
          </w:p>
        </w:tc>
        <w:tc>
          <w:tcPr>
            <w:tcW w:w="76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11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12</w:t>
            </w:r>
          </w:p>
        </w:tc>
        <w:tc>
          <w:tcPr>
            <w:tcW w:w="65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13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14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15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16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17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19</w:t>
            </w:r>
          </w:p>
        </w:tc>
      </w:tr>
      <w:tr w:rsidR="00F85B3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Муниципальная </w:t>
            </w:r>
            <w:r w:rsidRPr="00E10DBC">
              <w:br/>
              <w:t>программа</w:t>
            </w:r>
            <w:r>
              <w:t xml:space="preserve"> «Муниципальная политика»</w:t>
            </w:r>
            <w:r w:rsidRPr="00E10DBC">
              <w:t xml:space="preserve">      </w:t>
            </w:r>
          </w:p>
        </w:tc>
        <w:tc>
          <w:tcPr>
            <w:tcW w:w="2268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всего </w:t>
            </w:r>
            <w:hyperlink w:anchor="Par867" w:history="1">
              <w:r w:rsidRPr="00E10DBC">
                <w:t>&lt;</w:t>
              </w:r>
              <w:r>
                <w:t>1</w:t>
              </w:r>
              <w:r w:rsidRPr="00E10DBC">
                <w:t>&gt;</w:t>
              </w:r>
            </w:hyperlink>
            <w:r w:rsidRPr="00E10DBC">
              <w:t xml:space="preserve">, </w:t>
            </w:r>
          </w:p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 том числе:           </w:t>
            </w:r>
          </w:p>
        </w:tc>
        <w:tc>
          <w:tcPr>
            <w:tcW w:w="851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85B32" w:rsidRPr="00755807" w:rsidRDefault="00F85B32" w:rsidP="00B35179">
            <w:r w:rsidRPr="00755807">
              <w:t>23220,5</w:t>
            </w:r>
          </w:p>
        </w:tc>
        <w:tc>
          <w:tcPr>
            <w:tcW w:w="709" w:type="dxa"/>
          </w:tcPr>
          <w:p w:rsidR="00F85B32" w:rsidRPr="00755807" w:rsidRDefault="00F85B32" w:rsidP="00B35179">
            <w:r w:rsidRPr="00755807">
              <w:t>4615,8</w:t>
            </w:r>
          </w:p>
        </w:tc>
        <w:tc>
          <w:tcPr>
            <w:tcW w:w="709" w:type="dxa"/>
          </w:tcPr>
          <w:p w:rsidR="00F85B32" w:rsidRPr="00755807" w:rsidRDefault="00F85B32" w:rsidP="00B35179">
            <w:r w:rsidRPr="00755807">
              <w:t>4442,8</w:t>
            </w:r>
          </w:p>
        </w:tc>
        <w:tc>
          <w:tcPr>
            <w:tcW w:w="708" w:type="dxa"/>
          </w:tcPr>
          <w:p w:rsidR="00F85B32" w:rsidRPr="00755807" w:rsidRDefault="00D26DF9" w:rsidP="00B35179">
            <w:r>
              <w:t>505</w:t>
            </w:r>
            <w:r w:rsidR="00F85B32" w:rsidRPr="00755807">
              <w:t>2,5</w:t>
            </w:r>
          </w:p>
        </w:tc>
        <w:tc>
          <w:tcPr>
            <w:tcW w:w="761" w:type="dxa"/>
          </w:tcPr>
          <w:p w:rsidR="00F85B32" w:rsidRPr="00755807" w:rsidRDefault="00F85B32" w:rsidP="00B35179">
            <w:r w:rsidRPr="00755807">
              <w:t>4589,7</w:t>
            </w:r>
          </w:p>
        </w:tc>
        <w:tc>
          <w:tcPr>
            <w:tcW w:w="709" w:type="dxa"/>
          </w:tcPr>
          <w:p w:rsidR="00F85B32" w:rsidRDefault="00F85B32" w:rsidP="00B35179">
            <w:r w:rsidRPr="00755807">
              <w:t>4589,7</w:t>
            </w:r>
          </w:p>
        </w:tc>
        <w:tc>
          <w:tcPr>
            <w:tcW w:w="65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</w:tr>
      <w:tr w:rsidR="00F85B3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F85B32" w:rsidRDefault="00F85B32" w:rsidP="005E5567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исполнитель:</w:t>
            </w:r>
          </w:p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85B32" w:rsidRPr="00A1378B" w:rsidRDefault="00F85B32" w:rsidP="00B9263A">
            <w:r w:rsidRPr="00A1378B">
              <w:t>23220,5</w:t>
            </w:r>
          </w:p>
        </w:tc>
        <w:tc>
          <w:tcPr>
            <w:tcW w:w="709" w:type="dxa"/>
          </w:tcPr>
          <w:p w:rsidR="00F85B32" w:rsidRPr="00A1378B" w:rsidRDefault="00F85B32" w:rsidP="00B9263A">
            <w:r w:rsidRPr="00A1378B">
              <w:t>4615,8</w:t>
            </w:r>
          </w:p>
        </w:tc>
        <w:tc>
          <w:tcPr>
            <w:tcW w:w="709" w:type="dxa"/>
          </w:tcPr>
          <w:p w:rsidR="00F85B32" w:rsidRPr="00A1378B" w:rsidRDefault="00F85B32" w:rsidP="00B9263A">
            <w:r w:rsidRPr="00A1378B">
              <w:t>4442,8</w:t>
            </w:r>
          </w:p>
        </w:tc>
        <w:tc>
          <w:tcPr>
            <w:tcW w:w="708" w:type="dxa"/>
          </w:tcPr>
          <w:p w:rsidR="00F85B32" w:rsidRPr="00A1378B" w:rsidRDefault="00D26DF9" w:rsidP="00B9263A">
            <w:r>
              <w:t>505</w:t>
            </w:r>
            <w:r w:rsidR="00F85B32" w:rsidRPr="00A1378B">
              <w:t>2,5</w:t>
            </w:r>
          </w:p>
        </w:tc>
        <w:tc>
          <w:tcPr>
            <w:tcW w:w="761" w:type="dxa"/>
          </w:tcPr>
          <w:p w:rsidR="00F85B32" w:rsidRPr="00A1378B" w:rsidRDefault="00F85B32" w:rsidP="00B9263A">
            <w:r w:rsidRPr="00A1378B">
              <w:t>4589,7</w:t>
            </w:r>
          </w:p>
        </w:tc>
        <w:tc>
          <w:tcPr>
            <w:tcW w:w="709" w:type="dxa"/>
          </w:tcPr>
          <w:p w:rsidR="00F85B32" w:rsidRDefault="00F85B32" w:rsidP="00B9263A">
            <w:r w:rsidRPr="00A1378B">
              <w:t>4589,7</w:t>
            </w:r>
          </w:p>
        </w:tc>
        <w:tc>
          <w:tcPr>
            <w:tcW w:w="65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</w:tr>
      <w:tr w:rsidR="00F85B3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8"/>
          <w:tblCellSpacing w:w="5" w:type="nil"/>
        </w:trPr>
        <w:tc>
          <w:tcPr>
            <w:tcW w:w="1763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Подпрограмма 1</w:t>
            </w:r>
          </w:p>
          <w:p w:rsidR="00F85B32" w:rsidRPr="00E10DBC" w:rsidRDefault="00F85B32" w:rsidP="0066620A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Развитие муниципального управления и муниципальной службы </w:t>
            </w:r>
          </w:p>
        </w:tc>
        <w:tc>
          <w:tcPr>
            <w:tcW w:w="2268" w:type="dxa"/>
          </w:tcPr>
          <w:p w:rsidR="00F85B32" w:rsidRDefault="00F85B32" w:rsidP="005E5567">
            <w:pPr>
              <w:widowControl w:val="0"/>
              <w:autoSpaceDE w:val="0"/>
              <w:autoSpaceDN w:val="0"/>
              <w:adjustRightInd w:val="0"/>
            </w:pPr>
            <w:r>
              <w:t>Исполнитель:</w:t>
            </w:r>
          </w:p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85B32" w:rsidRPr="00E10DBC" w:rsidRDefault="00F85B32" w:rsidP="00D3184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23220,5</w:t>
            </w:r>
          </w:p>
        </w:tc>
        <w:tc>
          <w:tcPr>
            <w:tcW w:w="709" w:type="dxa"/>
          </w:tcPr>
          <w:p w:rsidR="00F85B32" w:rsidRPr="007F3AF3" w:rsidRDefault="00F85B32" w:rsidP="005832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3AF3">
              <w:t>4615,8</w:t>
            </w:r>
          </w:p>
        </w:tc>
        <w:tc>
          <w:tcPr>
            <w:tcW w:w="709" w:type="dxa"/>
          </w:tcPr>
          <w:p w:rsidR="00F85B32" w:rsidRPr="007F3AF3" w:rsidRDefault="00F85B32" w:rsidP="005832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4442,8</w:t>
            </w:r>
          </w:p>
        </w:tc>
        <w:tc>
          <w:tcPr>
            <w:tcW w:w="708" w:type="dxa"/>
          </w:tcPr>
          <w:p w:rsidR="00F85B32" w:rsidRPr="007F3AF3" w:rsidRDefault="00D26DF9" w:rsidP="0058325F">
            <w:r>
              <w:t>505</w:t>
            </w:r>
            <w:r w:rsidR="00F85B32">
              <w:t>2,5</w:t>
            </w:r>
          </w:p>
        </w:tc>
        <w:tc>
          <w:tcPr>
            <w:tcW w:w="761" w:type="dxa"/>
          </w:tcPr>
          <w:p w:rsidR="00F85B32" w:rsidRPr="00223E1F" w:rsidRDefault="00F85B32" w:rsidP="00666358">
            <w:r w:rsidRPr="00223E1F">
              <w:t>4589,7</w:t>
            </w:r>
          </w:p>
        </w:tc>
        <w:tc>
          <w:tcPr>
            <w:tcW w:w="709" w:type="dxa"/>
          </w:tcPr>
          <w:p w:rsidR="00F85B32" w:rsidRDefault="00F85B32" w:rsidP="00666358">
            <w:r w:rsidRPr="00223E1F">
              <w:t>4589,7</w:t>
            </w:r>
          </w:p>
        </w:tc>
        <w:tc>
          <w:tcPr>
            <w:tcW w:w="65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Основное        </w:t>
            </w:r>
            <w:r w:rsidRPr="00E10DBC">
              <w:br/>
              <w:t xml:space="preserve">мероприятие 1.1 </w:t>
            </w:r>
            <w:r w:rsidRPr="00DA1E49">
              <w:t xml:space="preserve">Дополнительное профессиональное образование лиц, замещающих выборные муниципальные должности, </w:t>
            </w:r>
            <w:r w:rsidRPr="00DA1E49">
              <w:lastRenderedPageBreak/>
              <w:t>муниципальных служащих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0705</w:t>
            </w:r>
          </w:p>
        </w:tc>
        <w:tc>
          <w:tcPr>
            <w:tcW w:w="737" w:type="dxa"/>
          </w:tcPr>
          <w:p w:rsidR="00F17A7D" w:rsidRPr="00E10DBC" w:rsidRDefault="00F17A7D" w:rsidP="003567A5">
            <w:pPr>
              <w:widowControl w:val="0"/>
              <w:autoSpaceDE w:val="0"/>
              <w:autoSpaceDN w:val="0"/>
              <w:adjustRightInd w:val="0"/>
            </w:pPr>
            <w:r w:rsidRPr="00F17A7D">
              <w:t>1110020510</w:t>
            </w:r>
          </w:p>
        </w:tc>
        <w:tc>
          <w:tcPr>
            <w:tcW w:w="709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240</w:t>
            </w:r>
          </w:p>
        </w:tc>
        <w:tc>
          <w:tcPr>
            <w:tcW w:w="850" w:type="dxa"/>
          </w:tcPr>
          <w:p w:rsidR="00F17A7D" w:rsidRPr="00A86D72" w:rsidRDefault="007F3AF3" w:rsidP="0058325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F85B32">
              <w:rPr>
                <w:b/>
                <w:sz w:val="22"/>
                <w:szCs w:val="22"/>
              </w:rPr>
              <w:t>9,8</w:t>
            </w:r>
          </w:p>
        </w:tc>
        <w:tc>
          <w:tcPr>
            <w:tcW w:w="709" w:type="dxa"/>
          </w:tcPr>
          <w:p w:rsidR="00F17A7D" w:rsidRPr="007F3AF3" w:rsidRDefault="00A86D72" w:rsidP="0058325F">
            <w:r w:rsidRPr="007F3AF3">
              <w:t>22,0</w:t>
            </w:r>
          </w:p>
        </w:tc>
        <w:tc>
          <w:tcPr>
            <w:tcW w:w="709" w:type="dxa"/>
          </w:tcPr>
          <w:p w:rsidR="00F17A7D" w:rsidRPr="007F3AF3" w:rsidRDefault="00F85B32" w:rsidP="0058325F">
            <w:r>
              <w:t>17,8</w:t>
            </w:r>
          </w:p>
        </w:tc>
        <w:tc>
          <w:tcPr>
            <w:tcW w:w="708" w:type="dxa"/>
          </w:tcPr>
          <w:p w:rsidR="00F17A7D" w:rsidRPr="007F3AF3" w:rsidRDefault="00D26DF9" w:rsidP="0058325F">
            <w:r>
              <w:t>20,0</w:t>
            </w:r>
          </w:p>
        </w:tc>
        <w:tc>
          <w:tcPr>
            <w:tcW w:w="761" w:type="dxa"/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lastRenderedPageBreak/>
              <w:t xml:space="preserve">Основное        </w:t>
            </w:r>
            <w:r w:rsidRPr="00E10DBC">
              <w:br/>
              <w:t>мероприятие 1.2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Диспансеризация муниципальных служащих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0D6F4E" w:rsidRDefault="00F17A7D" w:rsidP="00450EE9">
            <w:r w:rsidRPr="000D6F4E">
              <w:t>951</w:t>
            </w:r>
          </w:p>
        </w:tc>
        <w:tc>
          <w:tcPr>
            <w:tcW w:w="647" w:type="dxa"/>
          </w:tcPr>
          <w:p w:rsidR="00F17A7D" w:rsidRPr="000D6F4E" w:rsidRDefault="00F17A7D" w:rsidP="00450EE9">
            <w:r w:rsidRPr="000D6F4E">
              <w:t>0104</w:t>
            </w:r>
          </w:p>
        </w:tc>
        <w:tc>
          <w:tcPr>
            <w:tcW w:w="737" w:type="dxa"/>
          </w:tcPr>
          <w:p w:rsidR="00F17A7D" w:rsidRPr="000D6F4E" w:rsidRDefault="00F17A7D" w:rsidP="00450EE9">
            <w:r w:rsidRPr="000D6F4E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0D6F4E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A86D72" w:rsidRDefault="00A86D72" w:rsidP="0058325F">
            <w:pPr>
              <w:rPr>
                <w:b/>
                <w:sz w:val="22"/>
                <w:szCs w:val="22"/>
              </w:rPr>
            </w:pPr>
            <w:r w:rsidRPr="00A86D72">
              <w:rPr>
                <w:b/>
                <w:sz w:val="22"/>
                <w:szCs w:val="22"/>
              </w:rPr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C91330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C91330">
              <w:t xml:space="preserve">Основное        </w:t>
            </w:r>
            <w:r w:rsidRPr="00C91330">
              <w:br/>
              <w:t>мероприятие 1.3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Организация проведения аттестации рабочих мест по условиям труда </w:t>
            </w:r>
            <w:r w:rsidRPr="00E10DBC">
              <w:t xml:space="preserve">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C32DF2" w:rsidRDefault="00F17A7D" w:rsidP="00450EE9">
            <w:r w:rsidRPr="00C32DF2">
              <w:t>951</w:t>
            </w:r>
          </w:p>
        </w:tc>
        <w:tc>
          <w:tcPr>
            <w:tcW w:w="647" w:type="dxa"/>
          </w:tcPr>
          <w:p w:rsidR="00F17A7D" w:rsidRPr="00C32DF2" w:rsidRDefault="00F17A7D" w:rsidP="00450EE9">
            <w:r w:rsidRPr="00C32DF2">
              <w:t>0104</w:t>
            </w:r>
          </w:p>
        </w:tc>
        <w:tc>
          <w:tcPr>
            <w:tcW w:w="737" w:type="dxa"/>
          </w:tcPr>
          <w:p w:rsidR="00F17A7D" w:rsidRPr="00C32DF2" w:rsidRDefault="00F17A7D" w:rsidP="00450EE9">
            <w:r w:rsidRPr="00C32DF2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C32DF2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A86D72" w:rsidRDefault="00A86D72" w:rsidP="0058325F">
            <w:pPr>
              <w:rPr>
                <w:b/>
                <w:sz w:val="22"/>
                <w:szCs w:val="22"/>
              </w:rPr>
            </w:pPr>
            <w:r w:rsidRPr="00A86D72">
              <w:rPr>
                <w:b/>
                <w:sz w:val="22"/>
                <w:szCs w:val="22"/>
              </w:rPr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 w:val="restart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1.4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A1E49">
              <w:t>Расходы на выплаты по оплате труда работников Администрации Мокрологского сельского поселения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11 100 00110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Merge w:val="restart"/>
            <w:vAlign w:val="center"/>
          </w:tcPr>
          <w:p w:rsidR="00A86D72" w:rsidRPr="00E10DBC" w:rsidRDefault="00574767" w:rsidP="00A560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21904,1</w:t>
            </w:r>
          </w:p>
        </w:tc>
        <w:tc>
          <w:tcPr>
            <w:tcW w:w="709" w:type="dxa"/>
          </w:tcPr>
          <w:p w:rsidR="00A86D72" w:rsidRPr="007F3AF3" w:rsidRDefault="00A86D72">
            <w:r w:rsidRPr="007F3AF3">
              <w:t>4099,3</w:t>
            </w:r>
          </w:p>
        </w:tc>
        <w:tc>
          <w:tcPr>
            <w:tcW w:w="709" w:type="dxa"/>
          </w:tcPr>
          <w:p w:rsidR="00A86D72" w:rsidRPr="007F3AF3" w:rsidRDefault="00F85B32">
            <w:r>
              <w:t>4091,</w:t>
            </w:r>
            <w:r w:rsidR="00574767">
              <w:t>5</w:t>
            </w:r>
          </w:p>
        </w:tc>
        <w:tc>
          <w:tcPr>
            <w:tcW w:w="708" w:type="dxa"/>
          </w:tcPr>
          <w:p w:rsidR="00A86D72" w:rsidRPr="007F3AF3" w:rsidRDefault="00F85B32">
            <w:r>
              <w:t>4560,1</w:t>
            </w:r>
          </w:p>
        </w:tc>
        <w:tc>
          <w:tcPr>
            <w:tcW w:w="761" w:type="dxa"/>
          </w:tcPr>
          <w:p w:rsidR="00A86D72" w:rsidRPr="007F3AF3" w:rsidRDefault="00F85B32">
            <w:r>
              <w:t>4560,1</w:t>
            </w:r>
          </w:p>
        </w:tc>
        <w:tc>
          <w:tcPr>
            <w:tcW w:w="709" w:type="dxa"/>
          </w:tcPr>
          <w:p w:rsidR="00A86D72" w:rsidRPr="00F85B32" w:rsidRDefault="00F85B32">
            <w:r w:rsidRPr="00F85B32">
              <w:t>4560,1</w:t>
            </w:r>
          </w:p>
        </w:tc>
        <w:tc>
          <w:tcPr>
            <w:tcW w:w="65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A86D72" w:rsidRPr="00D0025A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Default="00A86D72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11 100 85800</w:t>
            </w:r>
          </w:p>
        </w:tc>
        <w:tc>
          <w:tcPr>
            <w:tcW w:w="709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709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08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F85B32" w:rsidRDefault="00F85B32">
            <w:r w:rsidRPr="00F85B32">
              <w:t>6,6</w:t>
            </w:r>
          </w:p>
        </w:tc>
        <w:tc>
          <w:tcPr>
            <w:tcW w:w="65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</w:tr>
      <w:tr w:rsidR="00A86D72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</w:t>
            </w:r>
            <w:r>
              <w:t>5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>
              <w:t>Официальная публикация нормативно-правовых актов сельского поселения, проектов правовых актов сельского поселения и иных информационных технологий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Адм</w:t>
            </w:r>
            <w:r>
              <w:t xml:space="preserve">инистрация </w:t>
            </w:r>
            <w:r w:rsidRPr="00171B5F">
              <w:t>М</w:t>
            </w:r>
            <w:r>
              <w:t>окрологского</w:t>
            </w:r>
            <w:r w:rsidRPr="00171B5F">
              <w:t xml:space="preserve"> сельского поселения</w:t>
            </w: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A86D72" w:rsidRPr="00E10DBC" w:rsidRDefault="007F3AF3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7F3AF3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r w:rsidRPr="007F3AF3">
              <w:t>0,0</w:t>
            </w:r>
          </w:p>
        </w:tc>
        <w:tc>
          <w:tcPr>
            <w:tcW w:w="708" w:type="dxa"/>
          </w:tcPr>
          <w:p w:rsidR="00A86D72" w:rsidRPr="007F3AF3" w:rsidRDefault="00A86D72">
            <w:r w:rsidRPr="007F3AF3">
              <w:t>0,0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 w:val="restart"/>
          </w:tcPr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Основное мероприятие 1.6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C04A94">
              <w:t>Расходы на обеспечение функций Администрации Мокрологского сельского поселения</w:t>
            </w:r>
          </w:p>
        </w:tc>
        <w:tc>
          <w:tcPr>
            <w:tcW w:w="2268" w:type="dxa"/>
            <w:vMerge w:val="restart"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2632A1" w:rsidRDefault="0039273F" w:rsidP="00450EE9">
            <w:r w:rsidRPr="002632A1">
              <w:t>951</w:t>
            </w:r>
          </w:p>
        </w:tc>
        <w:tc>
          <w:tcPr>
            <w:tcW w:w="647" w:type="dxa"/>
          </w:tcPr>
          <w:p w:rsidR="0039273F" w:rsidRPr="002632A1" w:rsidRDefault="0039273F" w:rsidP="00450EE9">
            <w:r w:rsidRPr="002632A1">
              <w:t>0104</w:t>
            </w:r>
          </w:p>
        </w:tc>
        <w:tc>
          <w:tcPr>
            <w:tcW w:w="737" w:type="dxa"/>
          </w:tcPr>
          <w:p w:rsidR="0039273F" w:rsidRPr="002632A1" w:rsidRDefault="0039273F" w:rsidP="00450EE9">
            <w:r w:rsidRPr="002632A1">
              <w:t>11 100 00190</w:t>
            </w:r>
          </w:p>
        </w:tc>
        <w:tc>
          <w:tcPr>
            <w:tcW w:w="709" w:type="dxa"/>
          </w:tcPr>
          <w:p w:rsidR="0039273F" w:rsidRDefault="0039273F" w:rsidP="00450EE9">
            <w:r w:rsidRPr="002632A1">
              <w:t>240</w:t>
            </w:r>
          </w:p>
        </w:tc>
        <w:tc>
          <w:tcPr>
            <w:tcW w:w="850" w:type="dxa"/>
          </w:tcPr>
          <w:p w:rsidR="0039273F" w:rsidRPr="00E10DBC" w:rsidRDefault="00574767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858,2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322,7</w:t>
            </w:r>
          </w:p>
        </w:tc>
        <w:tc>
          <w:tcPr>
            <w:tcW w:w="709" w:type="dxa"/>
          </w:tcPr>
          <w:p w:rsidR="0039273F" w:rsidRPr="007F3AF3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1</w:t>
            </w:r>
            <w:r w:rsidR="00574767">
              <w:t>42,</w:t>
            </w:r>
            <w:r w:rsidR="00257B7B">
              <w:t>8</w:t>
            </w:r>
          </w:p>
        </w:tc>
        <w:tc>
          <w:tcPr>
            <w:tcW w:w="708" w:type="dxa"/>
          </w:tcPr>
          <w:p w:rsidR="0039273F" w:rsidRPr="007F3AF3" w:rsidRDefault="00D26DF9" w:rsidP="005E5567">
            <w:r>
              <w:t>44</w:t>
            </w:r>
            <w:r w:rsidR="00574767">
              <w:t>2,8</w:t>
            </w:r>
          </w:p>
        </w:tc>
        <w:tc>
          <w:tcPr>
            <w:tcW w:w="761" w:type="dxa"/>
          </w:tcPr>
          <w:p w:rsidR="0039273F" w:rsidRPr="007F3AF3" w:rsidRDefault="0039273F">
            <w:r>
              <w:t>0,0</w:t>
            </w:r>
          </w:p>
        </w:tc>
        <w:tc>
          <w:tcPr>
            <w:tcW w:w="709" w:type="dxa"/>
          </w:tcPr>
          <w:p w:rsidR="0039273F" w:rsidRPr="00574767" w:rsidRDefault="00574767">
            <w:r w:rsidRPr="00574767">
              <w:t>0,0</w:t>
            </w:r>
          </w:p>
        </w:tc>
        <w:tc>
          <w:tcPr>
            <w:tcW w:w="65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20D83" w:rsidRDefault="0039273F" w:rsidP="00921D28">
            <w:r w:rsidRPr="00720D83">
              <w:t>951</w:t>
            </w:r>
          </w:p>
        </w:tc>
        <w:tc>
          <w:tcPr>
            <w:tcW w:w="647" w:type="dxa"/>
          </w:tcPr>
          <w:p w:rsidR="0039273F" w:rsidRPr="00720D83" w:rsidRDefault="0039273F" w:rsidP="00921D28">
            <w:r w:rsidRPr="00720D83">
              <w:t>0104</w:t>
            </w:r>
          </w:p>
        </w:tc>
        <w:tc>
          <w:tcPr>
            <w:tcW w:w="737" w:type="dxa"/>
          </w:tcPr>
          <w:p w:rsidR="0039273F" w:rsidRPr="00720D83" w:rsidRDefault="0039273F" w:rsidP="00921D28">
            <w:r w:rsidRPr="00720D83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 w:rsidRPr="00720D83">
              <w:t>850</w:t>
            </w:r>
          </w:p>
        </w:tc>
        <w:tc>
          <w:tcPr>
            <w:tcW w:w="850" w:type="dxa"/>
          </w:tcPr>
          <w:p w:rsidR="0039273F" w:rsidRDefault="00A0635A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</w:t>
            </w:r>
            <w:r w:rsidR="00574767">
              <w:rPr>
                <w:b/>
              </w:rPr>
              <w:t>4,8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8" w:type="dxa"/>
          </w:tcPr>
          <w:p w:rsidR="0039273F" w:rsidRDefault="0039273F" w:rsidP="005E5567">
            <w:r>
              <w:t>3,0</w:t>
            </w:r>
          </w:p>
        </w:tc>
        <w:tc>
          <w:tcPr>
            <w:tcW w:w="761" w:type="dxa"/>
          </w:tcPr>
          <w:p w:rsidR="0039273F" w:rsidRDefault="0039273F">
            <w:r>
              <w:t>3,0</w:t>
            </w:r>
          </w:p>
        </w:tc>
        <w:tc>
          <w:tcPr>
            <w:tcW w:w="709" w:type="dxa"/>
          </w:tcPr>
          <w:p w:rsidR="0039273F" w:rsidRPr="00574767" w:rsidRDefault="00574767">
            <w:r w:rsidRPr="00574767">
              <w:t>3,0</w:t>
            </w:r>
          </w:p>
        </w:tc>
        <w:tc>
          <w:tcPr>
            <w:tcW w:w="65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552DF" w:rsidRDefault="0039273F" w:rsidP="00921D28">
            <w:r w:rsidRPr="007552DF">
              <w:t>951</w:t>
            </w:r>
          </w:p>
        </w:tc>
        <w:tc>
          <w:tcPr>
            <w:tcW w:w="647" w:type="dxa"/>
          </w:tcPr>
          <w:p w:rsidR="0039273F" w:rsidRPr="007552DF" w:rsidRDefault="0039273F" w:rsidP="00921D28">
            <w:r w:rsidRPr="007552DF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7552DF" w:rsidRDefault="0039273F" w:rsidP="00921D28">
            <w:r w:rsidRPr="007552DF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240</w:t>
            </w:r>
          </w:p>
        </w:tc>
        <w:tc>
          <w:tcPr>
            <w:tcW w:w="850" w:type="dxa"/>
          </w:tcPr>
          <w:p w:rsidR="0039273F" w:rsidRDefault="00574767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274,9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113,7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161,2</w:t>
            </w:r>
          </w:p>
        </w:tc>
        <w:tc>
          <w:tcPr>
            <w:tcW w:w="708" w:type="dxa"/>
          </w:tcPr>
          <w:p w:rsidR="0039273F" w:rsidRDefault="0039273F" w:rsidP="005E5567">
            <w:r>
              <w:t>0,0</w:t>
            </w:r>
          </w:p>
        </w:tc>
        <w:tc>
          <w:tcPr>
            <w:tcW w:w="761" w:type="dxa"/>
          </w:tcPr>
          <w:p w:rsidR="0039273F" w:rsidRDefault="0039273F">
            <w:r>
              <w:t>0,0</w:t>
            </w:r>
          </w:p>
        </w:tc>
        <w:tc>
          <w:tcPr>
            <w:tcW w:w="709" w:type="dxa"/>
          </w:tcPr>
          <w:p w:rsidR="0039273F" w:rsidRPr="00574767" w:rsidRDefault="00574767">
            <w:r>
              <w:t>0,0</w:t>
            </w:r>
          </w:p>
        </w:tc>
        <w:tc>
          <w:tcPr>
            <w:tcW w:w="65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9C1FF8" w:rsidRDefault="0039273F" w:rsidP="00921D28">
            <w:r w:rsidRPr="009C1FF8">
              <w:t>951</w:t>
            </w:r>
          </w:p>
        </w:tc>
        <w:tc>
          <w:tcPr>
            <w:tcW w:w="647" w:type="dxa"/>
          </w:tcPr>
          <w:p w:rsidR="0039273F" w:rsidRPr="009C1FF8" w:rsidRDefault="0039273F" w:rsidP="00921D28">
            <w:r w:rsidRPr="009C1FF8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9C1FF8" w:rsidRDefault="0039273F" w:rsidP="00921D28">
            <w:r w:rsidRPr="009C1FF8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850</w:t>
            </w:r>
          </w:p>
        </w:tc>
        <w:tc>
          <w:tcPr>
            <w:tcW w:w="850" w:type="dxa"/>
          </w:tcPr>
          <w:p w:rsidR="0039273F" w:rsidRDefault="00574767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9" w:type="dxa"/>
          </w:tcPr>
          <w:p w:rsidR="0039273F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8" w:type="dxa"/>
          </w:tcPr>
          <w:p w:rsidR="0039273F" w:rsidRPr="007F3AF3" w:rsidRDefault="00574767" w:rsidP="005E5567">
            <w:r>
              <w:t>20,0</w:t>
            </w:r>
          </w:p>
        </w:tc>
        <w:tc>
          <w:tcPr>
            <w:tcW w:w="761" w:type="dxa"/>
          </w:tcPr>
          <w:p w:rsidR="0039273F" w:rsidRPr="007F3AF3" w:rsidRDefault="00574767">
            <w:r>
              <w:t>20,0</w:t>
            </w:r>
          </w:p>
        </w:tc>
        <w:tc>
          <w:tcPr>
            <w:tcW w:w="709" w:type="dxa"/>
          </w:tcPr>
          <w:p w:rsidR="0039273F" w:rsidRPr="00574767" w:rsidRDefault="00574767">
            <w:r>
              <w:t>20,0</w:t>
            </w:r>
          </w:p>
        </w:tc>
        <w:tc>
          <w:tcPr>
            <w:tcW w:w="65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</w:tbl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694480" w:rsidRDefault="00694480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9A4A8C" w:rsidRPr="00872359" w:rsidRDefault="009A4A8C" w:rsidP="009A4A8C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на реализацию муниципальной программы «Муниципальная политика»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A0635A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</w:t>
            </w:r>
            <w:r w:rsidR="00A0635A">
              <w:rPr>
                <w:sz w:val="24"/>
                <w:szCs w:val="24"/>
              </w:rPr>
              <w:t>ем расходов всего</w:t>
            </w:r>
            <w:r w:rsidR="00A0635A">
              <w:rPr>
                <w:sz w:val="24"/>
                <w:szCs w:val="24"/>
              </w:rPr>
              <w:br/>
              <w:t>(тыс. рублей)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A0635A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A0635A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101F10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202" w:type="dxa"/>
            <w:noWrap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101F10" w:rsidRPr="009A4A8C" w:rsidRDefault="00101F10" w:rsidP="005E55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23220,5</w:t>
            </w:r>
          </w:p>
        </w:tc>
        <w:tc>
          <w:tcPr>
            <w:tcW w:w="900" w:type="dxa"/>
          </w:tcPr>
          <w:p w:rsidR="00101F10" w:rsidRPr="007F3AF3" w:rsidRDefault="00101F10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01F10" w:rsidRPr="007F3AF3" w:rsidRDefault="00D26DF9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</w:t>
            </w:r>
            <w:r w:rsidR="00101F10">
              <w:rPr>
                <w:sz w:val="24"/>
                <w:szCs w:val="24"/>
              </w:rPr>
              <w:t>2,5</w:t>
            </w:r>
          </w:p>
        </w:tc>
        <w:tc>
          <w:tcPr>
            <w:tcW w:w="10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4589,7</w:t>
            </w:r>
          </w:p>
        </w:tc>
        <w:tc>
          <w:tcPr>
            <w:tcW w:w="900" w:type="dxa"/>
          </w:tcPr>
          <w:p w:rsidR="00101F10" w:rsidRDefault="00101F10" w:rsidP="006E70F9">
            <w:r>
              <w:rPr>
                <w:sz w:val="24"/>
                <w:szCs w:val="24"/>
              </w:rPr>
              <w:t>4589,7</w:t>
            </w:r>
          </w:p>
        </w:tc>
        <w:tc>
          <w:tcPr>
            <w:tcW w:w="893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7F3AF3" w:rsidRPr="009A4A8C" w:rsidRDefault="00101F10" w:rsidP="005832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23220,5</w:t>
            </w:r>
          </w:p>
        </w:tc>
        <w:tc>
          <w:tcPr>
            <w:tcW w:w="900" w:type="dxa"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7F3AF3" w:rsidRPr="007F3AF3" w:rsidRDefault="00101F10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7F3AF3" w:rsidRPr="007F3AF3" w:rsidRDefault="00D26DF9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</w:t>
            </w:r>
            <w:r w:rsidR="00101F10">
              <w:rPr>
                <w:sz w:val="24"/>
                <w:szCs w:val="24"/>
              </w:rPr>
              <w:t>2,5</w:t>
            </w:r>
          </w:p>
        </w:tc>
        <w:tc>
          <w:tcPr>
            <w:tcW w:w="1000" w:type="dxa"/>
            <w:noWrap/>
          </w:tcPr>
          <w:p w:rsidR="007F3AF3" w:rsidRPr="007F3AF3" w:rsidRDefault="00101F10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4589,7</w:t>
            </w:r>
          </w:p>
        </w:tc>
        <w:tc>
          <w:tcPr>
            <w:tcW w:w="900" w:type="dxa"/>
          </w:tcPr>
          <w:p w:rsidR="007F3AF3" w:rsidRDefault="00101F10" w:rsidP="0058325F">
            <w:r>
              <w:rPr>
                <w:sz w:val="24"/>
                <w:szCs w:val="24"/>
              </w:rPr>
              <w:t>4589,7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4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101F10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101F10" w:rsidRPr="009A4A8C" w:rsidRDefault="00101F10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«Развитие муниципального управления и муниципальной службы»</w:t>
            </w:r>
          </w:p>
        </w:tc>
        <w:tc>
          <w:tcPr>
            <w:tcW w:w="2202" w:type="dxa"/>
            <w:noWrap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101F10" w:rsidRPr="009A4A8C" w:rsidRDefault="00101F10" w:rsidP="006E70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23220,5</w:t>
            </w:r>
          </w:p>
        </w:tc>
        <w:tc>
          <w:tcPr>
            <w:tcW w:w="900" w:type="dxa"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01F10" w:rsidRPr="007F3AF3" w:rsidRDefault="00D26DF9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</w:t>
            </w:r>
            <w:r w:rsidR="00101F10">
              <w:rPr>
                <w:sz w:val="24"/>
                <w:szCs w:val="24"/>
              </w:rPr>
              <w:t>2,5</w:t>
            </w:r>
          </w:p>
        </w:tc>
        <w:tc>
          <w:tcPr>
            <w:tcW w:w="10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4589,7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</w:tr>
      <w:tr w:rsidR="00101F10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101F10" w:rsidRPr="009A4A8C" w:rsidRDefault="00101F10" w:rsidP="006E70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23220,5</w:t>
            </w:r>
          </w:p>
        </w:tc>
        <w:tc>
          <w:tcPr>
            <w:tcW w:w="900" w:type="dxa"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01F10" w:rsidRPr="007F3AF3" w:rsidRDefault="00D26DF9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</w:t>
            </w:r>
            <w:r w:rsidR="00101F10">
              <w:rPr>
                <w:sz w:val="24"/>
                <w:szCs w:val="24"/>
              </w:rPr>
              <w:t>2,5</w:t>
            </w:r>
          </w:p>
        </w:tc>
        <w:tc>
          <w:tcPr>
            <w:tcW w:w="1000" w:type="dxa"/>
            <w:noWrap/>
          </w:tcPr>
          <w:p w:rsidR="00101F10" w:rsidRPr="007F3AF3" w:rsidRDefault="00101F10" w:rsidP="006E7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4589,7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30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B78" w:rsidRDefault="005A5B78">
      <w:r>
        <w:separator/>
      </w:r>
    </w:p>
  </w:endnote>
  <w:endnote w:type="continuationSeparator" w:id="0">
    <w:p w:rsidR="005A5B78" w:rsidRDefault="005A5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D28" w:rsidRDefault="00921D28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21D28" w:rsidRDefault="00921D28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D28" w:rsidRDefault="00921D28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26DF9">
      <w:rPr>
        <w:rStyle w:val="ab"/>
        <w:noProof/>
      </w:rPr>
      <w:t>2</w:t>
    </w:r>
    <w:r>
      <w:rPr>
        <w:rStyle w:val="ab"/>
      </w:rPr>
      <w:fldChar w:fldCharType="end"/>
    </w:r>
  </w:p>
  <w:p w:rsidR="00921D28" w:rsidRPr="00514F2F" w:rsidRDefault="00921D28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B78" w:rsidRDefault="005A5B78">
      <w:r>
        <w:separator/>
      </w:r>
    </w:p>
  </w:footnote>
  <w:footnote w:type="continuationSeparator" w:id="0">
    <w:p w:rsidR="005A5B78" w:rsidRDefault="005A5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9pt;height:11.9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803F3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5F1C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1F10"/>
    <w:rsid w:val="00106A10"/>
    <w:rsid w:val="001121A6"/>
    <w:rsid w:val="0011245F"/>
    <w:rsid w:val="00113758"/>
    <w:rsid w:val="00116B82"/>
    <w:rsid w:val="00117BA7"/>
    <w:rsid w:val="00122233"/>
    <w:rsid w:val="00122D77"/>
    <w:rsid w:val="001250A1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57B7B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7A5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9273F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AE8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E9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156A3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74767"/>
    <w:rsid w:val="00580AC9"/>
    <w:rsid w:val="005813EB"/>
    <w:rsid w:val="0058325F"/>
    <w:rsid w:val="005842C7"/>
    <w:rsid w:val="0058501E"/>
    <w:rsid w:val="005874EF"/>
    <w:rsid w:val="0058755E"/>
    <w:rsid w:val="005957C6"/>
    <w:rsid w:val="005974BA"/>
    <w:rsid w:val="00597730"/>
    <w:rsid w:val="005A1DDC"/>
    <w:rsid w:val="005A4E1A"/>
    <w:rsid w:val="005A4ED9"/>
    <w:rsid w:val="005A5B78"/>
    <w:rsid w:val="005A5CE4"/>
    <w:rsid w:val="005A6DD4"/>
    <w:rsid w:val="005B1C77"/>
    <w:rsid w:val="005B2AE2"/>
    <w:rsid w:val="005B3D5C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5421"/>
    <w:rsid w:val="005E5567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6620A"/>
    <w:rsid w:val="0067076C"/>
    <w:rsid w:val="006715A1"/>
    <w:rsid w:val="00673084"/>
    <w:rsid w:val="00673FEC"/>
    <w:rsid w:val="00676E9C"/>
    <w:rsid w:val="00680CE4"/>
    <w:rsid w:val="006813A4"/>
    <w:rsid w:val="00683F28"/>
    <w:rsid w:val="006849D3"/>
    <w:rsid w:val="00684E0A"/>
    <w:rsid w:val="006857FB"/>
    <w:rsid w:val="006914C7"/>
    <w:rsid w:val="00691AEE"/>
    <w:rsid w:val="00694480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3AF3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0A8F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1D28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9F2"/>
    <w:rsid w:val="009A4A8C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635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01E"/>
    <w:rsid w:val="00A56D80"/>
    <w:rsid w:val="00A64BD1"/>
    <w:rsid w:val="00A730BC"/>
    <w:rsid w:val="00A77C39"/>
    <w:rsid w:val="00A8030E"/>
    <w:rsid w:val="00A833DF"/>
    <w:rsid w:val="00A83A19"/>
    <w:rsid w:val="00A83F4D"/>
    <w:rsid w:val="00A86D72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940"/>
    <w:rsid w:val="00AF2A90"/>
    <w:rsid w:val="00AF6AC8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4A94"/>
    <w:rsid w:val="00C069B7"/>
    <w:rsid w:val="00C07398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49D5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26DF9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C7E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116C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1E49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5835"/>
    <w:rsid w:val="00E1345E"/>
    <w:rsid w:val="00E16BBF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3B95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A7D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85B32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B32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2590</TotalTime>
  <Pages>1</Pages>
  <Words>3023</Words>
  <Characters>17237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237</cp:revision>
  <cp:lastPrinted>2021-03-17T11:40:00Z</cp:lastPrinted>
  <dcterms:created xsi:type="dcterms:W3CDTF">2018-02-12T06:56:00Z</dcterms:created>
  <dcterms:modified xsi:type="dcterms:W3CDTF">2021-03-17T11:40:00Z</dcterms:modified>
</cp:coreProperties>
</file>